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68044" w14:textId="77777777" w:rsidR="00B90F2B" w:rsidRDefault="00295758" w:rsidP="00B90F2B">
      <w:bookmarkStart w:id="0" w:name="_Hlk515364892"/>
      <w:bookmarkEnd w:id="0"/>
      <w:r>
        <w:rPr>
          <w:rFonts w:ascii="Franklin Gothic Condensed" w:hAnsi="Franklin Gothic Condensed" w:cs="Franklin Gothic Condensed"/>
          <w:b/>
          <w:bCs/>
          <w:noProof/>
          <w:color w:val="FFFFFF"/>
          <w:sz w:val="72"/>
          <w:szCs w:val="72"/>
        </w:rPr>
        <mc:AlternateContent>
          <mc:Choice Requires="wps">
            <w:drawing>
              <wp:anchor distT="0" distB="0" distL="114300" distR="114300" simplePos="0" relativeHeight="251663360" behindDoc="0" locked="0" layoutInCell="1" allowOverlap="1" wp14:anchorId="5A762D0F" wp14:editId="02AB6FF8">
                <wp:simplePos x="0" y="0"/>
                <wp:positionH relativeFrom="column">
                  <wp:posOffset>1128465</wp:posOffset>
                </wp:positionH>
                <wp:positionV relativeFrom="paragraph">
                  <wp:posOffset>7928</wp:posOffset>
                </wp:positionV>
                <wp:extent cx="6104809" cy="57150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809" cy="5715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3BB62" w14:textId="77CA9862" w:rsidR="009F5B76" w:rsidRPr="00227648" w:rsidRDefault="009F5B76" w:rsidP="00B90F2B">
                            <w:pPr>
                              <w:rPr>
                                <w:rFonts w:ascii="Franklin Gothic Medium" w:hAnsi="Franklin Gothic Medium"/>
                                <w:b/>
                                <w:sz w:val="32"/>
                                <w:szCs w:val="32"/>
                              </w:rPr>
                            </w:pPr>
                            <w:bookmarkStart w:id="1" w:name="_Hlk515364883"/>
                            <w:bookmarkEnd w:id="1"/>
                            <w:r w:rsidRPr="00227648">
                              <w:rPr>
                                <w:rFonts w:ascii="Verdana" w:hAnsi="Verdana" w:cs="Mangal"/>
                                <w:b/>
                                <w:i/>
                                <w:color w:val="FFFFFF"/>
                                <w:sz w:val="72"/>
                                <w:szCs w:val="72"/>
                              </w:rPr>
                              <w:t>Gospel for Life</w:t>
                            </w:r>
                            <w:r>
                              <w:rPr>
                                <w:rFonts w:ascii="Verdana" w:hAnsi="Verdana" w:cs="Mangal"/>
                                <w:b/>
                                <w:i/>
                                <w:color w:val="FFFFFF"/>
                                <w:sz w:val="72"/>
                                <w:szCs w:val="72"/>
                              </w:rPr>
                              <w:t xml:space="preserve"> </w:t>
                            </w:r>
                            <w:r w:rsidR="00B75629">
                              <w:rPr>
                                <w:rFonts w:ascii="Verdana" w:hAnsi="Verdana" w:cs="Mangal"/>
                                <w:b/>
                                <w:i/>
                                <w:color w:val="FFFFFF"/>
                                <w:sz w:val="72"/>
                                <w:szCs w:val="72"/>
                              </w:rPr>
                              <w:t xml:space="preserve">  </w:t>
                            </w:r>
                            <w:r w:rsidR="0012288F">
                              <w:rPr>
                                <w:rFonts w:ascii="Franklin Gothic Demi" w:hAnsi="Franklin Gothic Demi" w:cs="Mangal"/>
                                <w:b/>
                                <w:iCs/>
                                <w:color w:val="FFFFFF"/>
                                <w:sz w:val="32"/>
                                <w:szCs w:val="32"/>
                              </w:rPr>
                              <w:t>March</w:t>
                            </w:r>
                            <w:r>
                              <w:rPr>
                                <w:rFonts w:ascii="Franklin Gothic Demi" w:hAnsi="Franklin Gothic Demi" w:cs="Mangal"/>
                                <w:b/>
                                <w:i/>
                                <w:color w:val="FFFFFF"/>
                                <w:sz w:val="32"/>
                                <w:szCs w:val="32"/>
                              </w:rPr>
                              <w:t xml:space="preserve"> 20</w:t>
                            </w:r>
                            <w:r w:rsidR="00F30843">
                              <w:rPr>
                                <w:rFonts w:ascii="Franklin Gothic Demi" w:hAnsi="Franklin Gothic Demi" w:cs="Mangal"/>
                                <w:b/>
                                <w:i/>
                                <w:color w:val="FFFFFF"/>
                                <w:sz w:val="32"/>
                                <w:szCs w:val="32"/>
                              </w:rPr>
                              <w:t>2</w:t>
                            </w:r>
                            <w:r w:rsidR="00350C6B">
                              <w:rPr>
                                <w:rFonts w:ascii="Franklin Gothic Demi" w:hAnsi="Franklin Gothic Demi" w:cs="Mangal"/>
                                <w:b/>
                                <w:i/>
                                <w:color w:val="FFFFFF"/>
                                <w:sz w:val="32"/>
                                <w:szCs w:val="32"/>
                              </w:rPr>
                              <w:t>2</w:t>
                            </w:r>
                          </w:p>
                          <w:p w14:paraId="706861E2" w14:textId="77777777" w:rsidR="009F5B76" w:rsidRPr="00C64238" w:rsidRDefault="009F5B76" w:rsidP="00B90F2B">
                            <w:pPr>
                              <w:rPr>
                                <w:rFonts w:ascii="Franklin Gothic Medium" w:hAnsi="Franklin Gothic Medium"/>
                                <w:b/>
                                <w:color w:val="FFFFFF"/>
                                <w:sz w:val="16"/>
                                <w:szCs w:val="16"/>
                              </w:rPr>
                            </w:pPr>
                            <w:r>
                              <w:rPr>
                                <w:rFonts w:ascii="Arial" w:hAnsi="Arial" w:cs="Arial"/>
                                <w:color w:val="FFFFFF"/>
                                <w:sz w:val="16"/>
                                <w:szCs w:val="16"/>
                              </w:rPr>
                              <w:tab/>
                            </w:r>
                            <w:r>
                              <w:rPr>
                                <w:rFonts w:ascii="Arial" w:hAnsi="Arial" w:cs="Arial"/>
                                <w:color w:val="FFFFFF"/>
                                <w:sz w:val="16"/>
                                <w:szCs w:val="16"/>
                              </w:rPr>
                              <w:tab/>
                            </w:r>
                            <w:r>
                              <w:rPr>
                                <w:b/>
                                <w:color w:val="FFFFFF"/>
                                <w:sz w:val="16"/>
                                <w:szCs w:val="16"/>
                              </w:rPr>
                              <w:tab/>
                            </w:r>
                            <w:r>
                              <w:rPr>
                                <w:b/>
                                <w:color w:val="FFFFFF"/>
                                <w:sz w:val="16"/>
                                <w:szCs w:val="16"/>
                              </w:rPr>
                              <w:tab/>
                            </w:r>
                            <w:r>
                              <w:rPr>
                                <w:b/>
                                <w:color w:val="FFFFFF"/>
                                <w:sz w:val="16"/>
                                <w:szCs w:val="16"/>
                              </w:rPr>
                              <w:tab/>
                            </w:r>
                          </w:p>
                          <w:p w14:paraId="6F801FA6" w14:textId="77777777" w:rsidR="009F5B76" w:rsidRDefault="009F5B76" w:rsidP="00B90F2B">
                            <w:pPr>
                              <w:autoSpaceDE w:val="0"/>
                              <w:autoSpaceDN w:val="0"/>
                              <w:adjustRightInd w:val="0"/>
                              <w:rPr>
                                <w:rFonts w:ascii="Arial" w:hAnsi="Arial" w:cs="Arial"/>
                                <w:sz w:val="20"/>
                                <w:szCs w:val="20"/>
                              </w:rPr>
                            </w:pPr>
                          </w:p>
                          <w:p w14:paraId="214B0996" w14:textId="77777777" w:rsidR="009F5B76" w:rsidRPr="008B7E8E" w:rsidRDefault="009F5B76" w:rsidP="00B90F2B">
                            <w:pPr>
                              <w:autoSpaceDE w:val="0"/>
                              <w:autoSpaceDN w:val="0"/>
                              <w:adjustRightInd w:val="0"/>
                              <w:rPr>
                                <w:rFonts w:ascii="Franklin Gothic Condensed" w:hAnsi="Franklin Gothic Condensed" w:cs="Franklin Gothic Condensed"/>
                                <w:b/>
                                <w:bCs/>
                                <w:color w:val="FFFFFF"/>
                                <w:sz w:val="29"/>
                                <w:szCs w:val="48"/>
                              </w:rPr>
                            </w:pPr>
                            <w:r w:rsidRPr="008B7E8E">
                              <w:rPr>
                                <w:rFonts w:ascii="Franklin Gothic Condensed" w:hAnsi="Franklin Gothic Condensed" w:cs="Franklin Gothic Condensed"/>
                                <w:bCs/>
                                <w:color w:val="FFFFFF"/>
                                <w:sz w:val="72"/>
                                <w:szCs w:val="72"/>
                              </w:rPr>
                              <w:t xml:space="preserve">                                                                                </w:t>
                            </w:r>
                            <w:r w:rsidRPr="008B7E8E">
                              <w:rPr>
                                <w:rFonts w:ascii="Franklin Gothic Condensed" w:hAnsi="Franklin Gothic Condensed" w:cs="Franklin Gothic Condensed"/>
                                <w:bCs/>
                                <w:color w:val="FFFFFF"/>
                                <w:sz w:val="20"/>
                                <w:szCs w:val="20"/>
                              </w:rPr>
                              <w:t>Fall 2005</w:t>
                            </w:r>
                          </w:p>
                        </w:txbxContent>
                      </wps:txbx>
                      <wps:bodyPr rot="0" vert="horz" wrap="square" lIns="54864" tIns="27432" rIns="54864" bIns="27432"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762D0F" id="_x0000_t202" coordsize="21600,21600" o:spt="202" path="m,l,21600r21600,l21600,xe">
                <v:stroke joinstyle="miter"/>
                <v:path gradientshapeok="t" o:connecttype="rect"/>
              </v:shapetype>
              <v:shape id="Text Box 13" o:spid="_x0000_s1026" type="#_x0000_t202" style="position:absolute;margin-left:88.85pt;margin-top:.6pt;width:480.7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" filled="f" fillcolor="#bbe0e3" stroked="f">
                <v:textbox inset="4.32pt,2.16pt,4.32pt,2.16pt">
                  <w:txbxContent>
                    <w:p w14:paraId="1BF3BB62" w14:textId="77CA9862" w:rsidR="009F5B76" w:rsidRPr="00227648" w:rsidRDefault="009F5B76" w:rsidP="00B90F2B">
                      <w:pPr>
                        <w:rPr>
                          <w:rFonts w:ascii="Franklin Gothic Medium" w:hAnsi="Franklin Gothic Medium"/>
                          <w:b/>
                          <w:sz w:val="32"/>
                          <w:szCs w:val="32"/>
                        </w:rPr>
                      </w:pPr>
                      <w:bookmarkStart w:id="2" w:name="_Hlk515364883"/>
                      <w:bookmarkEnd w:id="2"/>
                      <w:r w:rsidRPr="00227648">
                        <w:rPr>
                          <w:rFonts w:ascii="Verdana" w:hAnsi="Verdana" w:cs="Mangal"/>
                          <w:b/>
                          <w:i/>
                          <w:color w:val="FFFFFF"/>
                          <w:sz w:val="72"/>
                          <w:szCs w:val="72"/>
                        </w:rPr>
                        <w:t>Gospel for Life</w:t>
                      </w:r>
                      <w:r>
                        <w:rPr>
                          <w:rFonts w:ascii="Verdana" w:hAnsi="Verdana" w:cs="Mangal"/>
                          <w:b/>
                          <w:i/>
                          <w:color w:val="FFFFFF"/>
                          <w:sz w:val="72"/>
                          <w:szCs w:val="72"/>
                        </w:rPr>
                        <w:t xml:space="preserve"> </w:t>
                      </w:r>
                      <w:r w:rsidR="00B75629">
                        <w:rPr>
                          <w:rFonts w:ascii="Verdana" w:hAnsi="Verdana" w:cs="Mangal"/>
                          <w:b/>
                          <w:i/>
                          <w:color w:val="FFFFFF"/>
                          <w:sz w:val="72"/>
                          <w:szCs w:val="72"/>
                        </w:rPr>
                        <w:t xml:space="preserve">  </w:t>
                      </w:r>
                      <w:r w:rsidR="0012288F">
                        <w:rPr>
                          <w:rFonts w:ascii="Franklin Gothic Demi" w:hAnsi="Franklin Gothic Demi" w:cs="Mangal"/>
                          <w:b/>
                          <w:iCs/>
                          <w:color w:val="FFFFFF"/>
                          <w:sz w:val="32"/>
                          <w:szCs w:val="32"/>
                        </w:rPr>
                        <w:t>March</w:t>
                      </w:r>
                      <w:r>
                        <w:rPr>
                          <w:rFonts w:ascii="Franklin Gothic Demi" w:hAnsi="Franklin Gothic Demi" w:cs="Mangal"/>
                          <w:b/>
                          <w:i/>
                          <w:color w:val="FFFFFF"/>
                          <w:sz w:val="32"/>
                          <w:szCs w:val="32"/>
                        </w:rPr>
                        <w:t xml:space="preserve"> 20</w:t>
                      </w:r>
                      <w:r w:rsidR="00F30843">
                        <w:rPr>
                          <w:rFonts w:ascii="Franklin Gothic Demi" w:hAnsi="Franklin Gothic Demi" w:cs="Mangal"/>
                          <w:b/>
                          <w:i/>
                          <w:color w:val="FFFFFF"/>
                          <w:sz w:val="32"/>
                          <w:szCs w:val="32"/>
                        </w:rPr>
                        <w:t>2</w:t>
                      </w:r>
                      <w:r w:rsidR="00350C6B">
                        <w:rPr>
                          <w:rFonts w:ascii="Franklin Gothic Demi" w:hAnsi="Franklin Gothic Demi" w:cs="Mangal"/>
                          <w:b/>
                          <w:i/>
                          <w:color w:val="FFFFFF"/>
                          <w:sz w:val="32"/>
                          <w:szCs w:val="32"/>
                        </w:rPr>
                        <w:t>2</w:t>
                      </w:r>
                    </w:p>
                    <w:p w14:paraId="706861E2" w14:textId="77777777" w:rsidR="009F5B76" w:rsidRPr="00C64238" w:rsidRDefault="009F5B76" w:rsidP="00B90F2B">
                      <w:pPr>
                        <w:rPr>
                          <w:rFonts w:ascii="Franklin Gothic Medium" w:hAnsi="Franklin Gothic Medium"/>
                          <w:b/>
                          <w:color w:val="FFFFFF"/>
                          <w:sz w:val="16"/>
                          <w:szCs w:val="16"/>
                        </w:rPr>
                      </w:pPr>
                      <w:r>
                        <w:rPr>
                          <w:rFonts w:ascii="Arial" w:hAnsi="Arial" w:cs="Arial"/>
                          <w:color w:val="FFFFFF"/>
                          <w:sz w:val="16"/>
                          <w:szCs w:val="16"/>
                        </w:rPr>
                        <w:tab/>
                      </w:r>
                      <w:r>
                        <w:rPr>
                          <w:rFonts w:ascii="Arial" w:hAnsi="Arial" w:cs="Arial"/>
                          <w:color w:val="FFFFFF"/>
                          <w:sz w:val="16"/>
                          <w:szCs w:val="16"/>
                        </w:rPr>
                        <w:tab/>
                      </w:r>
                      <w:r>
                        <w:rPr>
                          <w:b/>
                          <w:color w:val="FFFFFF"/>
                          <w:sz w:val="16"/>
                          <w:szCs w:val="16"/>
                        </w:rPr>
                        <w:tab/>
                      </w:r>
                      <w:r>
                        <w:rPr>
                          <w:b/>
                          <w:color w:val="FFFFFF"/>
                          <w:sz w:val="16"/>
                          <w:szCs w:val="16"/>
                        </w:rPr>
                        <w:tab/>
                      </w:r>
                      <w:r>
                        <w:rPr>
                          <w:b/>
                          <w:color w:val="FFFFFF"/>
                          <w:sz w:val="16"/>
                          <w:szCs w:val="16"/>
                        </w:rPr>
                        <w:tab/>
                      </w:r>
                    </w:p>
                    <w:p w14:paraId="6F801FA6" w14:textId="77777777" w:rsidR="009F5B76" w:rsidRDefault="009F5B76" w:rsidP="00B90F2B">
                      <w:pPr>
                        <w:autoSpaceDE w:val="0"/>
                        <w:autoSpaceDN w:val="0"/>
                        <w:adjustRightInd w:val="0"/>
                        <w:rPr>
                          <w:rFonts w:ascii="Arial" w:hAnsi="Arial" w:cs="Arial"/>
                          <w:sz w:val="20"/>
                          <w:szCs w:val="20"/>
                        </w:rPr>
                      </w:pPr>
                    </w:p>
                    <w:p w14:paraId="214B0996" w14:textId="77777777" w:rsidR="009F5B76" w:rsidRPr="008B7E8E" w:rsidRDefault="009F5B76" w:rsidP="00B90F2B">
                      <w:pPr>
                        <w:autoSpaceDE w:val="0"/>
                        <w:autoSpaceDN w:val="0"/>
                        <w:adjustRightInd w:val="0"/>
                        <w:rPr>
                          <w:rFonts w:ascii="Franklin Gothic Condensed" w:hAnsi="Franklin Gothic Condensed" w:cs="Franklin Gothic Condensed"/>
                          <w:b/>
                          <w:bCs/>
                          <w:color w:val="FFFFFF"/>
                          <w:sz w:val="29"/>
                          <w:szCs w:val="48"/>
                        </w:rPr>
                      </w:pPr>
                      <w:r w:rsidRPr="008B7E8E">
                        <w:rPr>
                          <w:rFonts w:ascii="Franklin Gothic Condensed" w:hAnsi="Franklin Gothic Condensed" w:cs="Franklin Gothic Condensed"/>
                          <w:bCs/>
                          <w:color w:val="FFFFFF"/>
                          <w:sz w:val="72"/>
                          <w:szCs w:val="72"/>
                        </w:rPr>
                        <w:t xml:space="preserve">                                                                                </w:t>
                      </w:r>
                      <w:r w:rsidRPr="008B7E8E">
                        <w:rPr>
                          <w:rFonts w:ascii="Franklin Gothic Condensed" w:hAnsi="Franklin Gothic Condensed" w:cs="Franklin Gothic Condensed"/>
                          <w:bCs/>
                          <w:color w:val="FFFFFF"/>
                          <w:sz w:val="20"/>
                          <w:szCs w:val="20"/>
                        </w:rPr>
                        <w:t>Fall 2005</w:t>
                      </w:r>
                    </w:p>
                  </w:txbxContent>
                </v:textbox>
              </v:shape>
            </w:pict>
          </mc:Fallback>
        </mc:AlternateContent>
      </w:r>
      <w:r w:rsidR="000629BE">
        <w:rPr>
          <w:rFonts w:ascii="Franklin Gothic Condensed" w:hAnsi="Franklin Gothic Condensed" w:cs="Franklin Gothic Condensed"/>
          <w:b/>
          <w:bCs/>
          <w:noProof/>
          <w:color w:val="FFFFFF"/>
          <w:sz w:val="72"/>
          <w:szCs w:val="72"/>
        </w:rPr>
        <mc:AlternateContent>
          <mc:Choice Requires="wps">
            <w:drawing>
              <wp:anchor distT="0" distB="0" distL="114300" distR="114300" simplePos="0" relativeHeight="251671552" behindDoc="0" locked="0" layoutInCell="1" allowOverlap="1" wp14:anchorId="05F33691" wp14:editId="5E81185E">
                <wp:simplePos x="0" y="0"/>
                <wp:positionH relativeFrom="column">
                  <wp:posOffset>-542290</wp:posOffset>
                </wp:positionH>
                <wp:positionV relativeFrom="paragraph">
                  <wp:posOffset>-457200</wp:posOffset>
                </wp:positionV>
                <wp:extent cx="1447800" cy="1183640"/>
                <wp:effectExtent l="0" t="0" r="0" b="0"/>
                <wp:wrapNone/>
                <wp:docPr id="2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18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029A5" w14:textId="77777777" w:rsidR="009F5B76" w:rsidRDefault="009F5B76" w:rsidP="00150672">
                            <w:pPr>
                              <w:ind w:right="1110"/>
                            </w:pPr>
                            <w:bookmarkStart w:id="3" w:name="_Hlk500594146"/>
                            <w:bookmarkEnd w:id="3"/>
                            <w:r>
                              <w:rPr>
                                <w:noProof/>
                              </w:rPr>
                              <w:drawing>
                                <wp:inline distT="0" distB="0" distL="0" distR="0" wp14:anchorId="21439FA3" wp14:editId="3A4FFCA4">
                                  <wp:extent cx="1257300" cy="1092200"/>
                                  <wp:effectExtent l="19050" t="0" r="0" b="0"/>
                                  <wp:docPr id="289" name="Picture 6" descr="Copy of anniversary GF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py of anniversary GFL photo"/>
                                          <pic:cNvPicPr>
                                            <a:picLocks noChangeAspect="1" noChangeArrowheads="1"/>
                                          </pic:cNvPicPr>
                                        </pic:nvPicPr>
                                        <pic:blipFill>
                                          <a:blip r:embed="rId6"/>
                                          <a:srcRect/>
                                          <a:stretch>
                                            <a:fillRect/>
                                          </a:stretch>
                                        </pic:blipFill>
                                        <pic:spPr bwMode="auto">
                                          <a:xfrm>
                                            <a:off x="0" y="0"/>
                                            <a:ext cx="1257300" cy="1092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F33691" id="Text Box 21" o:spid="_x0000_s1027" type="#_x0000_t202" style="position:absolute;margin-left:-42.7pt;margin-top:-36pt;width:114pt;height:9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" filled="f" stroked="f">
                <v:textbox style="mso-fit-shape-to-text:t">
                  <w:txbxContent>
                    <w:p w14:paraId="6FE029A5" w14:textId="77777777" w:rsidR="009F5B76" w:rsidRDefault="009F5B76" w:rsidP="00150672">
                      <w:pPr>
                        <w:ind w:right="1110"/>
                      </w:pPr>
                      <w:bookmarkStart w:id="4" w:name="_Hlk500594146"/>
                      <w:bookmarkEnd w:id="4"/>
                      <w:r>
                        <w:rPr>
                          <w:noProof/>
                        </w:rPr>
                        <w:drawing>
                          <wp:inline distT="0" distB="0" distL="0" distR="0" wp14:anchorId="21439FA3" wp14:editId="3A4FFCA4">
                            <wp:extent cx="1257300" cy="1092200"/>
                            <wp:effectExtent l="19050" t="0" r="0" b="0"/>
                            <wp:docPr id="289" name="Picture 6" descr="Copy of anniversary GF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py of anniversary GFL photo"/>
                                    <pic:cNvPicPr>
                                      <a:picLocks noChangeAspect="1" noChangeArrowheads="1"/>
                                    </pic:cNvPicPr>
                                  </pic:nvPicPr>
                                  <pic:blipFill>
                                    <a:blip r:embed="rId7"/>
                                    <a:srcRect/>
                                    <a:stretch>
                                      <a:fillRect/>
                                    </a:stretch>
                                  </pic:blipFill>
                                  <pic:spPr bwMode="auto">
                                    <a:xfrm>
                                      <a:off x="0" y="0"/>
                                      <a:ext cx="1257300" cy="1092200"/>
                                    </a:xfrm>
                                    <a:prstGeom prst="rect">
                                      <a:avLst/>
                                    </a:prstGeom>
                                    <a:noFill/>
                                    <a:ln w="9525">
                                      <a:noFill/>
                                      <a:miter lim="800000"/>
                                      <a:headEnd/>
                                      <a:tailEnd/>
                                    </a:ln>
                                  </pic:spPr>
                                </pic:pic>
                              </a:graphicData>
                            </a:graphic>
                          </wp:inline>
                        </w:drawing>
                      </w:r>
                    </w:p>
                  </w:txbxContent>
                </v:textbox>
              </v:shape>
            </w:pict>
          </mc:Fallback>
        </mc:AlternateContent>
      </w:r>
      <w:r w:rsidR="0051491D" w:rsidRPr="0051491D">
        <w:rPr>
          <w:rFonts w:ascii="Franklin Gothic Condensed" w:hAnsi="Franklin Gothic Condensed" w:cs="Franklin Gothic Condensed"/>
          <w:b/>
          <w:bCs/>
          <w:noProof/>
          <w:color w:val="FFFFFF"/>
          <w:sz w:val="72"/>
          <w:szCs w:val="72"/>
        </w:rPr>
        <mc:AlternateContent>
          <mc:Choice Requires="wps">
            <w:drawing>
              <wp:anchor distT="0" distB="0" distL="114300" distR="114300" simplePos="0" relativeHeight="251837952" behindDoc="0" locked="0" layoutInCell="1" allowOverlap="1" wp14:anchorId="1990A7C2" wp14:editId="5D806AF5">
                <wp:simplePos x="0" y="0"/>
                <wp:positionH relativeFrom="column">
                  <wp:posOffset>2409825</wp:posOffset>
                </wp:positionH>
                <wp:positionV relativeFrom="paragraph">
                  <wp:posOffset>-342900</wp:posOffset>
                </wp:positionV>
                <wp:extent cx="4800600" cy="342900"/>
                <wp:effectExtent l="0" t="0" r="0" b="0"/>
                <wp:wrapNone/>
                <wp:docPr id="20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ED46F" w14:textId="77777777" w:rsidR="009F5B76" w:rsidRPr="008467E2" w:rsidRDefault="009F5B76" w:rsidP="0051491D">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w:t>
                            </w:r>
                            <w:r w:rsidRPr="008467E2">
                              <w:rPr>
                                <w:rFonts w:ascii="Franklin Gothic Medium" w:hAnsi="Franklin Gothic Medium"/>
                                <w:color w:val="FFFFFF"/>
                              </w:rPr>
                              <w:tab/>
                            </w:r>
                            <w:r>
                              <w:rPr>
                                <w:rFonts w:ascii="Franklin Gothic Medium" w:hAnsi="Franklin Gothic Medium"/>
                                <w:color w:val="FFFFFF"/>
                              </w:rPr>
                              <w:tab/>
                            </w:r>
                            <w:r>
                              <w:rPr>
                                <w:rFonts w:ascii="Franklin Gothic Medium" w:hAnsi="Franklin Gothic Medium"/>
                                <w:color w:val="FFFFFF"/>
                              </w:rPr>
                              <w:tab/>
                              <w:t xml:space="preserve">         </w:t>
                            </w:r>
                            <w:r w:rsidRPr="008467E2">
                              <w:rPr>
                                <w:rFonts w:ascii="Franklin Gothic Medium" w:hAnsi="Franklin Gothic Medium"/>
                                <w:color w:val="FFFFFF"/>
                              </w:rPr>
                              <w:t xml:space="preserve">www.gospelforlife.org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0A7C2" id="Text Box 14" o:spid="_x0000_s1028" type="#_x0000_t202" style="position:absolute;margin-left:189.75pt;margin-top:-27pt;width:378pt;height:2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" filled="f" stroked="f">
                <v:textbox>
                  <w:txbxContent>
                    <w:p w14:paraId="791ED46F" w14:textId="77777777" w:rsidR="009F5B76" w:rsidRPr="008467E2" w:rsidRDefault="009F5B76" w:rsidP="0051491D">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w:t>
                      </w:r>
                      <w:r w:rsidRPr="008467E2">
                        <w:rPr>
                          <w:rFonts w:ascii="Franklin Gothic Medium" w:hAnsi="Franklin Gothic Medium"/>
                          <w:color w:val="FFFFFF"/>
                        </w:rPr>
                        <w:tab/>
                      </w:r>
                      <w:r>
                        <w:rPr>
                          <w:rFonts w:ascii="Franklin Gothic Medium" w:hAnsi="Franklin Gothic Medium"/>
                          <w:color w:val="FFFFFF"/>
                        </w:rPr>
                        <w:tab/>
                      </w:r>
                      <w:r>
                        <w:rPr>
                          <w:rFonts w:ascii="Franklin Gothic Medium" w:hAnsi="Franklin Gothic Medium"/>
                          <w:color w:val="FFFFFF"/>
                        </w:rPr>
                        <w:tab/>
                        <w:t xml:space="preserve">         </w:t>
                      </w:r>
                      <w:r w:rsidRPr="008467E2">
                        <w:rPr>
                          <w:rFonts w:ascii="Franklin Gothic Medium" w:hAnsi="Franklin Gothic Medium"/>
                          <w:color w:val="FFFFFF"/>
                        </w:rPr>
                        <w:t xml:space="preserve">www.gospelforlife.org </w:t>
                      </w:r>
                    </w:p>
                  </w:txbxContent>
                </v:textbox>
              </v:shape>
            </w:pict>
          </mc:Fallback>
        </mc:AlternateContent>
      </w:r>
      <w:r w:rsidR="004C0020">
        <w:rPr>
          <w:rFonts w:ascii="Franklin Gothic Condensed" w:hAnsi="Franklin Gothic Condensed" w:cs="Franklin Gothic Condensed"/>
          <w:b/>
          <w:bCs/>
          <w:noProof/>
          <w:color w:val="FFFFFF"/>
          <w:sz w:val="72"/>
          <w:szCs w:val="72"/>
        </w:rPr>
        <w:drawing>
          <wp:anchor distT="0" distB="0" distL="114300" distR="114300" simplePos="0" relativeHeight="251662336" behindDoc="0" locked="0" layoutInCell="1" allowOverlap="1" wp14:anchorId="22941CA9" wp14:editId="271C4933">
            <wp:simplePos x="0" y="0"/>
            <wp:positionH relativeFrom="column">
              <wp:posOffset>-1228725</wp:posOffset>
            </wp:positionH>
            <wp:positionV relativeFrom="paragraph">
              <wp:posOffset>-457200</wp:posOffset>
            </wp:positionV>
            <wp:extent cx="9715500" cy="1257300"/>
            <wp:effectExtent l="1905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9715500" cy="1257300"/>
                    </a:xfrm>
                    <a:prstGeom prst="rect">
                      <a:avLst/>
                    </a:prstGeom>
                    <a:noFill/>
                    <a:ln w="9525">
                      <a:noFill/>
                      <a:miter lim="800000"/>
                      <a:headEnd/>
                      <a:tailEnd/>
                    </a:ln>
                  </pic:spPr>
                </pic:pic>
              </a:graphicData>
            </a:graphic>
          </wp:anchor>
        </w:drawing>
      </w:r>
      <w:r w:rsidR="000357DA">
        <w:rPr>
          <w:rFonts w:ascii="Franklin Gothic Condensed" w:hAnsi="Franklin Gothic Condensed" w:cs="Franklin Gothic Condensed"/>
          <w:b/>
          <w:bCs/>
          <w:noProof/>
          <w:color w:val="FFFFFF"/>
          <w:sz w:val="72"/>
          <w:szCs w:val="72"/>
        </w:rPr>
        <mc:AlternateContent>
          <mc:Choice Requires="wps">
            <w:drawing>
              <wp:anchor distT="0" distB="0" distL="114300" distR="114300" simplePos="0" relativeHeight="251664384" behindDoc="0" locked="0" layoutInCell="1" allowOverlap="1" wp14:anchorId="03310026" wp14:editId="09DF6463">
                <wp:simplePos x="0" y="0"/>
                <wp:positionH relativeFrom="column">
                  <wp:posOffset>1828800</wp:posOffset>
                </wp:positionH>
                <wp:positionV relativeFrom="paragraph">
                  <wp:posOffset>-800100</wp:posOffset>
                </wp:positionV>
                <wp:extent cx="4800600" cy="342900"/>
                <wp:effectExtent l="0" t="0" r="0" b="0"/>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E1772" w14:textId="77777777" w:rsidR="009F5B76" w:rsidRPr="008467E2" w:rsidRDefault="009F5B76" w:rsidP="00B90F2B">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w:t>
                            </w:r>
                            <w:r w:rsidRPr="008467E2">
                              <w:rPr>
                                <w:rFonts w:ascii="Franklin Gothic Medium" w:hAnsi="Franklin Gothic Medium"/>
                                <w:color w:val="FFFFFF"/>
                              </w:rPr>
                              <w:tab/>
                              <w:t xml:space="preserve">Ministry Report of www.gospelforlife.org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10026" id="_x0000_s1029" type="#_x0000_t202" style="position:absolute;margin-left:2in;margin-top:-63pt;width:378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" filled="f" stroked="f">
                <v:textbox>
                  <w:txbxContent>
                    <w:p w14:paraId="602E1772" w14:textId="77777777" w:rsidR="009F5B76" w:rsidRPr="008467E2" w:rsidRDefault="009F5B76" w:rsidP="00B90F2B">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w:t>
                      </w:r>
                      <w:r w:rsidRPr="008467E2">
                        <w:rPr>
                          <w:rFonts w:ascii="Franklin Gothic Medium" w:hAnsi="Franklin Gothic Medium"/>
                          <w:color w:val="FFFFFF"/>
                        </w:rPr>
                        <w:tab/>
                        <w:t xml:space="preserve">Ministry Report of www.gospelforlife.org </w:t>
                      </w:r>
                    </w:p>
                  </w:txbxContent>
                </v:textbox>
              </v:shape>
            </w:pict>
          </mc:Fallback>
        </mc:AlternateContent>
      </w:r>
      <w:r w:rsidR="000357DA">
        <w:rPr>
          <w:noProof/>
        </w:rPr>
        <mc:AlternateContent>
          <mc:Choice Requires="wps">
            <w:drawing>
              <wp:anchor distT="0" distB="0" distL="114300" distR="114300" simplePos="0" relativeHeight="251661312" behindDoc="0" locked="0" layoutInCell="1" allowOverlap="1" wp14:anchorId="5A1ACE62" wp14:editId="516C5AB6">
                <wp:simplePos x="0" y="0"/>
                <wp:positionH relativeFrom="column">
                  <wp:posOffset>1600200</wp:posOffset>
                </wp:positionH>
                <wp:positionV relativeFrom="paragraph">
                  <wp:posOffset>-800100</wp:posOffset>
                </wp:positionV>
                <wp:extent cx="4800600" cy="3429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28B36" w14:textId="77777777" w:rsidR="009F5B76" w:rsidRPr="008A22FC" w:rsidRDefault="009F5B76" w:rsidP="00B90F2B">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M</w:t>
                            </w:r>
                            <w:r w:rsidRPr="008A22FC">
                              <w:rPr>
                                <w:rFonts w:ascii="Franklin Gothic Medium" w:hAnsi="Franklin Gothic Medium"/>
                                <w:color w:val="FFFFFF"/>
                              </w:rPr>
                              <w:t>ini</w:t>
                            </w:r>
                            <w:r>
                              <w:rPr>
                                <w:rFonts w:ascii="Franklin Gothic Medium" w:hAnsi="Franklin Gothic Medium"/>
                                <w:color w:val="FFFFFF"/>
                              </w:rPr>
                              <w:t>stry Report</w:t>
                            </w:r>
                            <w:r w:rsidRPr="008A22FC">
                              <w:rPr>
                                <w:rFonts w:ascii="Franklin Gothic Medium" w:hAnsi="Franklin Gothic Medium"/>
                                <w:color w:val="FFFFFF"/>
                              </w:rPr>
                              <w:t xml:space="preserve"> of </w:t>
                            </w:r>
                            <w:r>
                              <w:rPr>
                                <w:rFonts w:ascii="Franklin Gothic Medium" w:hAnsi="Franklin Gothic Medium"/>
                                <w:color w:val="FFFFFF"/>
                              </w:rPr>
                              <w:t>www.</w:t>
                            </w:r>
                            <w:r w:rsidRPr="008A22FC">
                              <w:rPr>
                                <w:rFonts w:ascii="Franklin Gothic Medium" w:hAnsi="Franklin Gothic Medium"/>
                                <w:color w:val="FFFFFF"/>
                              </w:rPr>
                              <w:t xml:space="preserve">gospelforlife.org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ACE62" id="Text Box 11" o:spid="_x0000_s1030" type="#_x0000_t202" style="position:absolute;margin-left:126pt;margin-top:-63pt;width:378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" filled="f" stroked="f">
                <v:textbox>
                  <w:txbxContent>
                    <w:p w14:paraId="1B228B36" w14:textId="77777777" w:rsidR="009F5B76" w:rsidRPr="008A22FC" w:rsidRDefault="009F5B76" w:rsidP="00B90F2B">
                      <w:pPr>
                        <w:rPr>
                          <w:rFonts w:ascii="Franklin Gothic Medium" w:hAnsi="Franklin Gothic Medium"/>
                          <w:color w:val="FFFFFF"/>
                        </w:rPr>
                      </w:pPr>
                      <w:r w:rsidRPr="008A22FC">
                        <w:rPr>
                          <w:rFonts w:ascii="Franklin Gothic Medium" w:hAnsi="Franklin Gothic Medium"/>
                          <w:color w:val="FFFFFF"/>
                        </w:rPr>
                        <w:tab/>
                        <w:t xml:space="preserve">  </w:t>
                      </w:r>
                      <w:r>
                        <w:rPr>
                          <w:rFonts w:ascii="Franklin Gothic Medium" w:hAnsi="Franklin Gothic Medium"/>
                          <w:color w:val="FFFFFF"/>
                        </w:rPr>
                        <w:t xml:space="preserve">                            M</w:t>
                      </w:r>
                      <w:r w:rsidRPr="008A22FC">
                        <w:rPr>
                          <w:rFonts w:ascii="Franklin Gothic Medium" w:hAnsi="Franklin Gothic Medium"/>
                          <w:color w:val="FFFFFF"/>
                        </w:rPr>
                        <w:t>ini</w:t>
                      </w:r>
                      <w:r>
                        <w:rPr>
                          <w:rFonts w:ascii="Franklin Gothic Medium" w:hAnsi="Franklin Gothic Medium"/>
                          <w:color w:val="FFFFFF"/>
                        </w:rPr>
                        <w:t>stry Report</w:t>
                      </w:r>
                      <w:r w:rsidRPr="008A22FC">
                        <w:rPr>
                          <w:rFonts w:ascii="Franklin Gothic Medium" w:hAnsi="Franklin Gothic Medium"/>
                          <w:color w:val="FFFFFF"/>
                        </w:rPr>
                        <w:t xml:space="preserve"> of </w:t>
                      </w:r>
                      <w:r>
                        <w:rPr>
                          <w:rFonts w:ascii="Franklin Gothic Medium" w:hAnsi="Franklin Gothic Medium"/>
                          <w:color w:val="FFFFFF"/>
                        </w:rPr>
                        <w:t>www.</w:t>
                      </w:r>
                      <w:r w:rsidRPr="008A22FC">
                        <w:rPr>
                          <w:rFonts w:ascii="Franklin Gothic Medium" w:hAnsi="Franklin Gothic Medium"/>
                          <w:color w:val="FFFFFF"/>
                        </w:rPr>
                        <w:t xml:space="preserve">gospelforlife.org </w:t>
                      </w:r>
                    </w:p>
                  </w:txbxContent>
                </v:textbox>
              </v:shape>
            </w:pict>
          </mc:Fallback>
        </mc:AlternateContent>
      </w:r>
      <w:r w:rsidR="000357DA">
        <w:rPr>
          <w:noProof/>
        </w:rPr>
        <mc:AlternateContent>
          <mc:Choice Requires="wps">
            <w:drawing>
              <wp:anchor distT="0" distB="0" distL="114300" distR="114300" simplePos="0" relativeHeight="251660288" behindDoc="0" locked="0" layoutInCell="1" allowOverlap="1" wp14:anchorId="44E0CFDC" wp14:editId="7F92F94B">
                <wp:simplePos x="0" y="0"/>
                <wp:positionH relativeFrom="column">
                  <wp:posOffset>-1485900</wp:posOffset>
                </wp:positionH>
                <wp:positionV relativeFrom="paragraph">
                  <wp:posOffset>-342900</wp:posOffset>
                </wp:positionV>
                <wp:extent cx="8001000" cy="6858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0" cy="6858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53067" w14:textId="77777777" w:rsidR="009F5B76" w:rsidRPr="00232D0E" w:rsidRDefault="009F5B76" w:rsidP="00B90F2B">
                            <w:pPr>
                              <w:rPr>
                                <w:rFonts w:ascii="Franklin Gothic Condensed" w:hAnsi="Franklin Gothic Condensed" w:cs="Franklin Gothic Condensed"/>
                                <w:b/>
                                <w:bCs/>
                                <w:color w:val="FFFFFF"/>
                                <w:sz w:val="72"/>
                                <w:szCs w:val="72"/>
                              </w:rPr>
                            </w:pPr>
                            <w:r>
                              <w:rPr>
                                <w:rFonts w:ascii="Franklin Gothic Condensed" w:hAnsi="Franklin Gothic Condensed" w:cs="Franklin Gothic Condensed"/>
                                <w:b/>
                                <w:bCs/>
                                <w:color w:val="FFFFFF"/>
                                <w:sz w:val="72"/>
                                <w:szCs w:val="72"/>
                              </w:rPr>
                              <w:t xml:space="preserve">        </w:t>
                            </w:r>
                            <w:r w:rsidRPr="00232D0E">
                              <w:rPr>
                                <w:rFonts w:ascii="Verdana" w:hAnsi="Verdana" w:cs="Mangal"/>
                                <w:b/>
                                <w:i/>
                                <w:color w:val="FFFFFF"/>
                                <w:sz w:val="72"/>
                                <w:szCs w:val="72"/>
                              </w:rPr>
                              <w:t xml:space="preserve">Gospel for Life      </w:t>
                            </w:r>
                            <w:r w:rsidRPr="00232D0E">
                              <w:rPr>
                                <w:rFonts w:ascii="Verdana" w:hAnsi="Verdana" w:cs="Mangal"/>
                                <w:b/>
                                <w:i/>
                                <w:color w:val="FFFFFF"/>
                              </w:rPr>
                              <w:t xml:space="preserve">    </w:t>
                            </w:r>
                            <w:r w:rsidRPr="00232D0E">
                              <w:rPr>
                                <w:rFonts w:ascii="Verdana" w:hAnsi="Verdana" w:cs="Mangal"/>
                                <w:b/>
                                <w:i/>
                                <w:color w:val="FFFFFF"/>
                                <w:sz w:val="72"/>
                                <w:szCs w:val="72"/>
                              </w:rPr>
                              <w:t xml:space="preserve"> </w:t>
                            </w:r>
                            <w:r>
                              <w:rPr>
                                <w:rFonts w:ascii="Franklin Gothic Medium" w:hAnsi="Franklin Gothic Medium" w:cs="Mangal"/>
                                <w:b/>
                                <w:i/>
                                <w:color w:val="FFFFFF"/>
                                <w:sz w:val="32"/>
                                <w:szCs w:val="32"/>
                              </w:rPr>
                              <w:t xml:space="preserve">February </w:t>
                            </w:r>
                            <w:r>
                              <w:rPr>
                                <w:rFonts w:ascii="Franklin Gothic Medium" w:hAnsi="Franklin Gothic Medium"/>
                                <w:b/>
                                <w:color w:val="FFFFFF"/>
                                <w:sz w:val="32"/>
                                <w:szCs w:val="32"/>
                              </w:rPr>
                              <w:t xml:space="preserve"> 2009</w:t>
                            </w:r>
                          </w:p>
                          <w:p w14:paraId="2CBE9F1C" w14:textId="77777777" w:rsidR="009F5B76" w:rsidRPr="003B465A" w:rsidRDefault="009F5B76" w:rsidP="00B90F2B">
                            <w:pPr>
                              <w:autoSpaceDE w:val="0"/>
                              <w:autoSpaceDN w:val="0"/>
                              <w:adjustRightInd w:val="0"/>
                              <w:rPr>
                                <w:rFonts w:ascii="NuptialScript" w:hAnsi="NuptialScript" w:cs="Franklin Gothic Condensed"/>
                                <w:bCs/>
                                <w:i/>
                                <w:color w:val="FFFFFF"/>
                              </w:rPr>
                            </w:pPr>
                          </w:p>
                          <w:p w14:paraId="27EAB7C9" w14:textId="77777777" w:rsidR="009F5B76" w:rsidRPr="008B7E8E" w:rsidRDefault="009F5B76" w:rsidP="00B90F2B">
                            <w:pPr>
                              <w:autoSpaceDE w:val="0"/>
                              <w:autoSpaceDN w:val="0"/>
                              <w:adjustRightInd w:val="0"/>
                              <w:rPr>
                                <w:rFonts w:ascii="Franklin Gothic Condensed" w:hAnsi="Franklin Gothic Condensed" w:cs="Franklin Gothic Condensed"/>
                                <w:b/>
                                <w:bCs/>
                                <w:color w:val="FFFFFF"/>
                                <w:sz w:val="29"/>
                                <w:szCs w:val="48"/>
                              </w:rPr>
                            </w:pPr>
                            <w:r w:rsidRPr="008B7E8E">
                              <w:rPr>
                                <w:rFonts w:ascii="Franklin Gothic Condensed" w:hAnsi="Franklin Gothic Condensed" w:cs="Franklin Gothic Condensed"/>
                                <w:bCs/>
                                <w:color w:val="FFFFFF"/>
                                <w:sz w:val="72"/>
                                <w:szCs w:val="72"/>
                              </w:rPr>
                              <w:t xml:space="preserve">                                                                                </w:t>
                            </w:r>
                            <w:r w:rsidRPr="008B7E8E">
                              <w:rPr>
                                <w:rFonts w:ascii="Franklin Gothic Condensed" w:hAnsi="Franklin Gothic Condensed" w:cs="Franklin Gothic Condensed"/>
                                <w:bCs/>
                                <w:color w:val="FFFFFF"/>
                                <w:sz w:val="20"/>
                                <w:szCs w:val="20"/>
                              </w:rPr>
                              <w:t>Fall 2005</w:t>
                            </w:r>
                          </w:p>
                        </w:txbxContent>
                      </wps:txbx>
                      <wps:bodyPr rot="0" vert="horz" wrap="square" lIns="54864" tIns="27432" rIns="54864"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0CFDC" id="Text Box 10" o:spid="_x0000_s1031" type="#_x0000_t202" style="position:absolute;margin-left:-117pt;margin-top:-27pt;width:630pt;height: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" filled="f" fillcolor="#bbe0e3" stroked="f">
                <v:textbox inset="4.32pt,2.16pt,4.32pt,2.16pt">
                  <w:txbxContent>
                    <w:p w14:paraId="0B253067" w14:textId="77777777" w:rsidR="009F5B76" w:rsidRPr="00232D0E" w:rsidRDefault="009F5B76" w:rsidP="00B90F2B">
                      <w:pPr>
                        <w:rPr>
                          <w:rFonts w:ascii="Franklin Gothic Condensed" w:hAnsi="Franklin Gothic Condensed" w:cs="Franklin Gothic Condensed"/>
                          <w:b/>
                          <w:bCs/>
                          <w:color w:val="FFFFFF"/>
                          <w:sz w:val="72"/>
                          <w:szCs w:val="72"/>
                        </w:rPr>
                      </w:pPr>
                      <w:r>
                        <w:rPr>
                          <w:rFonts w:ascii="Franklin Gothic Condensed" w:hAnsi="Franklin Gothic Condensed" w:cs="Franklin Gothic Condensed"/>
                          <w:b/>
                          <w:bCs/>
                          <w:color w:val="FFFFFF"/>
                          <w:sz w:val="72"/>
                          <w:szCs w:val="72"/>
                        </w:rPr>
                        <w:t xml:space="preserve">        </w:t>
                      </w:r>
                      <w:r w:rsidRPr="00232D0E">
                        <w:rPr>
                          <w:rFonts w:ascii="Verdana" w:hAnsi="Verdana" w:cs="Mangal"/>
                          <w:b/>
                          <w:i/>
                          <w:color w:val="FFFFFF"/>
                          <w:sz w:val="72"/>
                          <w:szCs w:val="72"/>
                        </w:rPr>
                        <w:t xml:space="preserve">Gospel for Life      </w:t>
                      </w:r>
                      <w:r w:rsidRPr="00232D0E">
                        <w:rPr>
                          <w:rFonts w:ascii="Verdana" w:hAnsi="Verdana" w:cs="Mangal"/>
                          <w:b/>
                          <w:i/>
                          <w:color w:val="FFFFFF"/>
                        </w:rPr>
                        <w:t xml:space="preserve">    </w:t>
                      </w:r>
                      <w:r w:rsidRPr="00232D0E">
                        <w:rPr>
                          <w:rFonts w:ascii="Verdana" w:hAnsi="Verdana" w:cs="Mangal"/>
                          <w:b/>
                          <w:i/>
                          <w:color w:val="FFFFFF"/>
                          <w:sz w:val="72"/>
                          <w:szCs w:val="72"/>
                        </w:rPr>
                        <w:t xml:space="preserve"> </w:t>
                      </w:r>
                      <w:r>
                        <w:rPr>
                          <w:rFonts w:ascii="Franklin Gothic Medium" w:hAnsi="Franklin Gothic Medium" w:cs="Mangal"/>
                          <w:b/>
                          <w:i/>
                          <w:color w:val="FFFFFF"/>
                          <w:sz w:val="32"/>
                          <w:szCs w:val="32"/>
                        </w:rPr>
                        <w:t xml:space="preserve">February </w:t>
                      </w:r>
                      <w:r>
                        <w:rPr>
                          <w:rFonts w:ascii="Franklin Gothic Medium" w:hAnsi="Franklin Gothic Medium"/>
                          <w:b/>
                          <w:color w:val="FFFFFF"/>
                          <w:sz w:val="32"/>
                          <w:szCs w:val="32"/>
                        </w:rPr>
                        <w:t xml:space="preserve"> 2009</w:t>
                      </w:r>
                    </w:p>
                    <w:p w14:paraId="2CBE9F1C" w14:textId="77777777" w:rsidR="009F5B76" w:rsidRPr="003B465A" w:rsidRDefault="009F5B76" w:rsidP="00B90F2B">
                      <w:pPr>
                        <w:autoSpaceDE w:val="0"/>
                        <w:autoSpaceDN w:val="0"/>
                        <w:adjustRightInd w:val="0"/>
                        <w:rPr>
                          <w:rFonts w:ascii="NuptialScript" w:hAnsi="NuptialScript" w:cs="Franklin Gothic Condensed"/>
                          <w:bCs/>
                          <w:i/>
                          <w:color w:val="FFFFFF"/>
                        </w:rPr>
                      </w:pPr>
                    </w:p>
                    <w:p w14:paraId="27EAB7C9" w14:textId="77777777" w:rsidR="009F5B76" w:rsidRPr="008B7E8E" w:rsidRDefault="009F5B76" w:rsidP="00B90F2B">
                      <w:pPr>
                        <w:autoSpaceDE w:val="0"/>
                        <w:autoSpaceDN w:val="0"/>
                        <w:adjustRightInd w:val="0"/>
                        <w:rPr>
                          <w:rFonts w:ascii="Franklin Gothic Condensed" w:hAnsi="Franklin Gothic Condensed" w:cs="Franklin Gothic Condensed"/>
                          <w:b/>
                          <w:bCs/>
                          <w:color w:val="FFFFFF"/>
                          <w:sz w:val="29"/>
                          <w:szCs w:val="48"/>
                        </w:rPr>
                      </w:pPr>
                      <w:r w:rsidRPr="008B7E8E">
                        <w:rPr>
                          <w:rFonts w:ascii="Franklin Gothic Condensed" w:hAnsi="Franklin Gothic Condensed" w:cs="Franklin Gothic Condensed"/>
                          <w:bCs/>
                          <w:color w:val="FFFFFF"/>
                          <w:sz w:val="72"/>
                          <w:szCs w:val="72"/>
                        </w:rPr>
                        <w:t xml:space="preserve">                                                                                </w:t>
                      </w:r>
                      <w:r w:rsidRPr="008B7E8E">
                        <w:rPr>
                          <w:rFonts w:ascii="Franklin Gothic Condensed" w:hAnsi="Franklin Gothic Condensed" w:cs="Franklin Gothic Condensed"/>
                          <w:bCs/>
                          <w:color w:val="FFFFFF"/>
                          <w:sz w:val="20"/>
                          <w:szCs w:val="20"/>
                        </w:rPr>
                        <w:t>Fall 2005</w:t>
                      </w:r>
                    </w:p>
                  </w:txbxContent>
                </v:textbox>
              </v:shape>
            </w:pict>
          </mc:Fallback>
        </mc:AlternateContent>
      </w:r>
      <w:r w:rsidR="00B90F2B">
        <w:t>\</w:t>
      </w:r>
    </w:p>
    <w:p w14:paraId="21A363CE" w14:textId="77777777" w:rsidR="00B90F2B" w:rsidRDefault="00B90F2B" w:rsidP="00B90F2B">
      <w:r>
        <w:t xml:space="preserve">  </w:t>
      </w:r>
    </w:p>
    <w:p w14:paraId="1438AB08" w14:textId="41998F1D" w:rsidR="00C01A97" w:rsidRDefault="00C01A97" w:rsidP="00B90F2B"/>
    <w:p w14:paraId="5D061989" w14:textId="4FB3C7AE" w:rsidR="001C76DE" w:rsidRDefault="00F253CE" w:rsidP="00F93435">
      <w:pPr>
        <w:rPr>
          <w:rFonts w:ascii="Viner Hand ITC" w:hAnsi="Viner Hand ITC"/>
          <w:b/>
          <w:sz w:val="16"/>
          <w:szCs w:val="16"/>
        </w:rPr>
      </w:pPr>
      <w:r>
        <w:rPr>
          <w:rFonts w:ascii="Viner Hand ITC" w:hAnsi="Viner Hand ITC"/>
          <w:b/>
          <w:noProof/>
          <w:sz w:val="16"/>
          <w:szCs w:val="16"/>
        </w:rPr>
        <mc:AlternateContent>
          <mc:Choice Requires="wps">
            <w:drawing>
              <wp:anchor distT="0" distB="0" distL="114300" distR="114300" simplePos="0" relativeHeight="251973120" behindDoc="0" locked="0" layoutInCell="1" allowOverlap="1" wp14:anchorId="3E16A9F1" wp14:editId="3BCDF1C3">
                <wp:simplePos x="0" y="0"/>
                <wp:positionH relativeFrom="margin">
                  <wp:posOffset>3580765</wp:posOffset>
                </wp:positionH>
                <wp:positionV relativeFrom="paragraph">
                  <wp:posOffset>3424650</wp:posOffset>
                </wp:positionV>
                <wp:extent cx="3488462" cy="2447209"/>
                <wp:effectExtent l="0" t="0" r="0" b="0"/>
                <wp:wrapNone/>
                <wp:docPr id="8" name="Text Box 8"/>
                <wp:cNvGraphicFramePr/>
                <a:graphic xmlns:a="http://schemas.openxmlformats.org/drawingml/2006/main">
                  <a:graphicData uri="http://schemas.microsoft.com/office/word/2010/wordprocessingShape">
                    <wps:wsp>
                      <wps:cNvSpPr txBox="1"/>
                      <wps:spPr>
                        <a:xfrm>
                          <a:off x="0" y="0"/>
                          <a:ext cx="3488462" cy="2447209"/>
                        </a:xfrm>
                        <a:prstGeom prst="rect">
                          <a:avLst/>
                        </a:prstGeom>
                        <a:solidFill>
                          <a:schemeClr val="lt1"/>
                        </a:solidFill>
                        <a:ln w="6350">
                          <a:noFill/>
                        </a:ln>
                      </wps:spPr>
                      <wps:txbx>
                        <w:txbxContent>
                          <w:p w14:paraId="53418CF0" w14:textId="5ADBA2AD" w:rsidR="00BF1C58" w:rsidRPr="003A6777" w:rsidRDefault="00A421CB">
                            <w:pPr>
                              <w:rPr>
                                <w:i/>
                                <w:iCs/>
                              </w:rPr>
                            </w:pPr>
                            <w:r>
                              <w:rPr>
                                <w:i/>
                                <w:iCs/>
                                <w:noProof/>
                              </w:rPr>
                              <w:drawing>
                                <wp:inline distT="0" distB="0" distL="0" distR="0" wp14:anchorId="36FCAF4C" wp14:editId="06502BBC">
                                  <wp:extent cx="3292475" cy="2383532"/>
                                  <wp:effectExtent l="0" t="0" r="317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9">
                                            <a:extLst>
                                              <a:ext uri="{28A0092B-C50C-407E-A947-70E740481C1C}">
                                                <a14:useLocalDpi xmlns:a14="http://schemas.microsoft.com/office/drawing/2010/main" val="0"/>
                                              </a:ext>
                                            </a:extLst>
                                          </a:blip>
                                          <a:stretch>
                                            <a:fillRect/>
                                          </a:stretch>
                                        </pic:blipFill>
                                        <pic:spPr>
                                          <a:xfrm>
                                            <a:off x="0" y="0"/>
                                            <a:ext cx="3302570" cy="2390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6A9F1" id="Text Box 8" o:spid="_x0000_s1032" type="#_x0000_t202" style="position:absolute;margin-left:281.95pt;margin-top:269.65pt;width:274.7pt;height:192.7pt;z-index:2519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" fillcolor="white [3201]" stroked="f" strokeweight=".5pt">
                <v:textbox>
                  <w:txbxContent>
                    <w:p w14:paraId="53418CF0" w14:textId="5ADBA2AD" w:rsidR="00BF1C58" w:rsidRPr="003A6777" w:rsidRDefault="00A421CB">
                      <w:pPr>
                        <w:rPr>
                          <w:i/>
                          <w:iCs/>
                        </w:rPr>
                      </w:pPr>
                      <w:r>
                        <w:rPr>
                          <w:i/>
                          <w:iCs/>
                          <w:noProof/>
                        </w:rPr>
                        <w:drawing>
                          <wp:inline distT="0" distB="0" distL="0" distR="0" wp14:anchorId="36FCAF4C" wp14:editId="06502BBC">
                            <wp:extent cx="3292475" cy="2383532"/>
                            <wp:effectExtent l="0" t="0" r="317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9">
                                      <a:extLst>
                                        <a:ext uri="{28A0092B-C50C-407E-A947-70E740481C1C}">
                                          <a14:useLocalDpi xmlns:a14="http://schemas.microsoft.com/office/drawing/2010/main" val="0"/>
                                        </a:ext>
                                      </a:extLst>
                                    </a:blip>
                                    <a:stretch>
                                      <a:fillRect/>
                                    </a:stretch>
                                  </pic:blipFill>
                                  <pic:spPr>
                                    <a:xfrm>
                                      <a:off x="0" y="0"/>
                                      <a:ext cx="3302570" cy="2390840"/>
                                    </a:xfrm>
                                    <a:prstGeom prst="rect">
                                      <a:avLst/>
                                    </a:prstGeom>
                                  </pic:spPr>
                                </pic:pic>
                              </a:graphicData>
                            </a:graphic>
                          </wp:inline>
                        </w:drawing>
                      </w:r>
                    </w:p>
                  </w:txbxContent>
                </v:textbox>
                <w10:wrap anchorx="margin"/>
              </v:shape>
            </w:pict>
          </mc:Fallback>
        </mc:AlternateContent>
      </w:r>
      <w:r w:rsidR="006B0703" w:rsidRPr="003065ED">
        <w:rPr>
          <w:rFonts w:ascii="Viner Hand ITC" w:hAnsi="Viner Hand ITC"/>
          <w:b/>
          <w:noProof/>
          <w:sz w:val="16"/>
          <w:szCs w:val="16"/>
        </w:rPr>
        <mc:AlternateContent>
          <mc:Choice Requires="wps">
            <w:drawing>
              <wp:anchor distT="45720" distB="45720" distL="114300" distR="114300" simplePos="0" relativeHeight="251980288" behindDoc="0" locked="0" layoutInCell="1" allowOverlap="1" wp14:anchorId="62A1A401" wp14:editId="4BA2163D">
                <wp:simplePos x="0" y="0"/>
                <wp:positionH relativeFrom="column">
                  <wp:posOffset>3638718</wp:posOffset>
                </wp:positionH>
                <wp:positionV relativeFrom="paragraph">
                  <wp:posOffset>5845421</wp:posOffset>
                </wp:positionV>
                <wp:extent cx="3329305" cy="1404620"/>
                <wp:effectExtent l="0" t="0" r="4445"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1404620"/>
                        </a:xfrm>
                        <a:prstGeom prst="rect">
                          <a:avLst/>
                        </a:prstGeom>
                        <a:solidFill>
                          <a:srgbClr val="FFFFFF"/>
                        </a:solidFill>
                        <a:ln w="9525">
                          <a:noFill/>
                          <a:miter lim="800000"/>
                          <a:headEnd/>
                          <a:tailEnd/>
                        </a:ln>
                      </wps:spPr>
                      <wps:txbx>
                        <w:txbxContent>
                          <w:p w14:paraId="1A4744D9" w14:textId="06073438" w:rsidR="003065ED" w:rsidRPr="003065ED" w:rsidRDefault="003065ED">
                            <w:pPr>
                              <w:rPr>
                                <w:b/>
                                <w:bCs/>
                                <w:i/>
                                <w:iCs/>
                              </w:rPr>
                            </w:pPr>
                            <w:r w:rsidRPr="003065ED">
                              <w:rPr>
                                <w:b/>
                                <w:bCs/>
                                <w:i/>
                                <w:iCs/>
                              </w:rPr>
                              <w:t>Shane with wife, Trisha and children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A1A401" id="Text Box 2" o:spid="_x0000_s1033" type="#_x0000_t202" style="position:absolute;margin-left:286.5pt;margin-top:460.25pt;width:262.15pt;height:110.6pt;z-index:25198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" stroked="f">
                <v:textbox style="mso-fit-shape-to-text:t">
                  <w:txbxContent>
                    <w:p w14:paraId="1A4744D9" w14:textId="06073438" w:rsidR="003065ED" w:rsidRPr="003065ED" w:rsidRDefault="003065ED">
                      <w:pPr>
                        <w:rPr>
                          <w:b/>
                          <w:bCs/>
                          <w:i/>
                          <w:iCs/>
                        </w:rPr>
                      </w:pPr>
                      <w:r w:rsidRPr="003065ED">
                        <w:rPr>
                          <w:b/>
                          <w:bCs/>
                          <w:i/>
                          <w:iCs/>
                        </w:rPr>
                        <w:t>Shane with wife, Trisha and children</w:t>
                      </w:r>
                    </w:p>
                  </w:txbxContent>
                </v:textbox>
                <w10:wrap type="square"/>
              </v:shape>
            </w:pict>
          </mc:Fallback>
        </mc:AlternateContent>
      </w:r>
      <w:r w:rsidR="00940888">
        <w:rPr>
          <w:noProof/>
        </w:rPr>
        <mc:AlternateContent>
          <mc:Choice Requires="wps">
            <w:drawing>
              <wp:anchor distT="45720" distB="45720" distL="114300" distR="114300" simplePos="0" relativeHeight="251879936" behindDoc="0" locked="0" layoutInCell="1" allowOverlap="1" wp14:anchorId="405551F8" wp14:editId="7DD3ED5F">
                <wp:simplePos x="0" y="0"/>
                <wp:positionH relativeFrom="margin">
                  <wp:posOffset>-203835</wp:posOffset>
                </wp:positionH>
                <wp:positionV relativeFrom="paragraph">
                  <wp:posOffset>919480</wp:posOffset>
                </wp:positionV>
                <wp:extent cx="3529965" cy="79279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965" cy="7927975"/>
                        </a:xfrm>
                        <a:prstGeom prst="rect">
                          <a:avLst/>
                        </a:prstGeom>
                        <a:noFill/>
                        <a:ln w="9525">
                          <a:noFill/>
                          <a:miter lim="800000"/>
                          <a:headEnd/>
                          <a:tailEnd/>
                        </a:ln>
                      </wps:spPr>
                      <wps:txbx>
                        <w:txbxContent>
                          <w:p w14:paraId="7D015A73" w14:textId="3C3304D8" w:rsidR="0012288F" w:rsidRDefault="0012288F" w:rsidP="0012288F">
                            <w:pPr>
                              <w:spacing w:line="259" w:lineRule="auto"/>
                              <w:rPr>
                                <w:sz w:val="28"/>
                                <w:szCs w:val="28"/>
                              </w:rPr>
                            </w:pPr>
                            <w:r w:rsidRPr="0012288F">
                              <w:rPr>
                                <w:b/>
                                <w:bCs/>
                                <w:sz w:val="32"/>
                                <w:szCs w:val="32"/>
                              </w:rPr>
                              <w:t>Our long-time beloved president at GFL, Dr. Milton Pope, went home to be with the Lord January 5, 2022.</w:t>
                            </w:r>
                            <w:r w:rsidRPr="00F83A81">
                              <w:rPr>
                                <w:sz w:val="28"/>
                                <w:szCs w:val="28"/>
                              </w:rPr>
                              <w:t xml:space="preserve"> </w:t>
                            </w:r>
                            <w:r>
                              <w:rPr>
                                <w:sz w:val="28"/>
                                <w:szCs w:val="28"/>
                              </w:rPr>
                              <w:t xml:space="preserve"> </w:t>
                            </w:r>
                            <w:r>
                              <w:rPr>
                                <w:sz w:val="28"/>
                                <w:szCs w:val="28"/>
                              </w:rPr>
                              <w:t xml:space="preserve">Milton was truly a servant of God.  He built homes in Mexico, and gave generously of his time and money to the Lord’s work. </w:t>
                            </w:r>
                            <w:r w:rsidR="006D092D">
                              <w:rPr>
                                <w:sz w:val="28"/>
                                <w:szCs w:val="28"/>
                              </w:rPr>
                              <w:t xml:space="preserve"> </w:t>
                            </w:r>
                            <w:r>
                              <w:rPr>
                                <w:sz w:val="28"/>
                                <w:szCs w:val="28"/>
                              </w:rPr>
                              <w:t xml:space="preserve">His greatest joy was opening his home for ministry for 50 years.  Milton was a prayer warrior and a great friend to us at Gospel for Life.  He will be greatly missed.  </w:t>
                            </w:r>
                          </w:p>
                          <w:p w14:paraId="009129AD" w14:textId="655EB8CD" w:rsidR="006D63EE" w:rsidRDefault="006D63EE" w:rsidP="0012288F">
                            <w:pPr>
                              <w:pStyle w:val="NormalWeb"/>
                              <w:spacing w:before="0" w:beforeAutospacing="0" w:after="0" w:afterAutospacing="0" w:line="259" w:lineRule="auto"/>
                              <w:rPr>
                                <w:b/>
                                <w:iCs/>
                                <w:sz w:val="28"/>
                                <w:szCs w:val="28"/>
                              </w:rPr>
                            </w:pPr>
                          </w:p>
                          <w:p w14:paraId="7DE4905F" w14:textId="7C7F3FDF" w:rsidR="00127B47" w:rsidRDefault="00127B47" w:rsidP="00127B47">
                            <w:pPr>
                              <w:pStyle w:val="NormalWeb"/>
                              <w:spacing w:before="0" w:beforeAutospacing="0" w:after="0" w:afterAutospacing="0" w:line="259" w:lineRule="auto"/>
                              <w:rPr>
                                <w:b/>
                                <w:iCs/>
                                <w:sz w:val="32"/>
                                <w:szCs w:val="32"/>
                              </w:rPr>
                            </w:pPr>
                            <w:r w:rsidRPr="00127B47">
                              <w:rPr>
                                <w:b/>
                                <w:iCs/>
                                <w:sz w:val="32"/>
                                <w:szCs w:val="32"/>
                              </w:rPr>
                              <w:t xml:space="preserve">Meet our new president, Shane </w:t>
                            </w:r>
                            <w:proofErr w:type="spellStart"/>
                            <w:r w:rsidRPr="00127B47">
                              <w:rPr>
                                <w:b/>
                                <w:iCs/>
                                <w:sz w:val="32"/>
                                <w:szCs w:val="32"/>
                              </w:rPr>
                              <w:t>Haffey</w:t>
                            </w:r>
                            <w:proofErr w:type="spellEnd"/>
                          </w:p>
                          <w:p w14:paraId="027E78D9" w14:textId="1C56732C" w:rsidR="00127B47" w:rsidRDefault="00127B47" w:rsidP="00127B47">
                            <w:pPr>
                              <w:spacing w:line="259" w:lineRule="auto"/>
                              <w:rPr>
                                <w:sz w:val="28"/>
                                <w:szCs w:val="28"/>
                              </w:rPr>
                            </w:pPr>
                            <w:r>
                              <w:rPr>
                                <w:sz w:val="28"/>
                                <w:szCs w:val="28"/>
                              </w:rPr>
                              <w:t xml:space="preserve">Shane is a long time close friend and ministry partner.  He and I have enjoyed the blessing of serving together in men’s ministry, and in discipleship seminars.  Shane is one of the most dedicated fathers I know.  Though a busy owner of a real estate development company, he takes the time to catechize his whole family and lead them in worship. </w:t>
                            </w:r>
                            <w:r w:rsidR="006D092D">
                              <w:rPr>
                                <w:sz w:val="28"/>
                                <w:szCs w:val="28"/>
                              </w:rPr>
                              <w:t xml:space="preserve"> </w:t>
                            </w:r>
                            <w:r>
                              <w:rPr>
                                <w:sz w:val="28"/>
                                <w:szCs w:val="28"/>
                              </w:rPr>
                              <w:t xml:space="preserve">It is very natural that a father who effectively leads spiritually in the home should also lead spiritually in the church—for that is essential to the biblical qualifications of an elder (1 Tim 3).  I have been deeply encouraged by Shane’s work in recently planting Providence Bible Church in Statesville, NC.  </w:t>
                            </w:r>
                            <w:r w:rsidR="006D092D">
                              <w:rPr>
                                <w:sz w:val="28"/>
                                <w:szCs w:val="28"/>
                              </w:rPr>
                              <w:t xml:space="preserve"> </w:t>
                            </w:r>
                            <w:r>
                              <w:rPr>
                                <w:sz w:val="28"/>
                                <w:szCs w:val="28"/>
                              </w:rPr>
                              <w:t>Amidst his demanding schedule, Shane makes the time needed to faithfully study Scripture that he might edify, exhort, and teach the flock entrusted to his care.  The members of Providence Bible Church bear witness to the fact that Shane’s preaching is backed up by a life of confident, obedient faith in the sufficiency, power, and truth of Holy Scripture.</w:t>
                            </w:r>
                          </w:p>
                          <w:p w14:paraId="38C255B5" w14:textId="77777777" w:rsidR="00127B47" w:rsidRPr="00127B47" w:rsidRDefault="00127B47" w:rsidP="0012288F">
                            <w:pPr>
                              <w:pStyle w:val="NormalWeb"/>
                              <w:spacing w:before="0" w:beforeAutospacing="0" w:after="0" w:afterAutospacing="0" w:line="259" w:lineRule="auto"/>
                              <w:rPr>
                                <w:b/>
                                <w:i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551F8" id="_x0000_s1034" type="#_x0000_t202" style="position:absolute;margin-left:-16.05pt;margin-top:72.4pt;width:277.95pt;height:624.25pt;z-index:25187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" filled="f" stroked="f">
                <v:textbox>
                  <w:txbxContent>
                    <w:p w14:paraId="7D015A73" w14:textId="3C3304D8" w:rsidR="0012288F" w:rsidRDefault="0012288F" w:rsidP="0012288F">
                      <w:pPr>
                        <w:spacing w:line="259" w:lineRule="auto"/>
                        <w:rPr>
                          <w:sz w:val="28"/>
                          <w:szCs w:val="28"/>
                        </w:rPr>
                      </w:pPr>
                      <w:r w:rsidRPr="0012288F">
                        <w:rPr>
                          <w:b/>
                          <w:bCs/>
                          <w:sz w:val="32"/>
                          <w:szCs w:val="32"/>
                        </w:rPr>
                        <w:t>Our long-time beloved president at GFL, Dr. Milton Pope, went home to be with the Lord January 5, 2022.</w:t>
                      </w:r>
                      <w:r w:rsidRPr="00F83A81">
                        <w:rPr>
                          <w:sz w:val="28"/>
                          <w:szCs w:val="28"/>
                        </w:rPr>
                        <w:t xml:space="preserve"> </w:t>
                      </w:r>
                      <w:r>
                        <w:rPr>
                          <w:sz w:val="28"/>
                          <w:szCs w:val="28"/>
                        </w:rPr>
                        <w:t xml:space="preserve"> </w:t>
                      </w:r>
                      <w:r>
                        <w:rPr>
                          <w:sz w:val="28"/>
                          <w:szCs w:val="28"/>
                        </w:rPr>
                        <w:t xml:space="preserve">Milton was truly a servant of God.  He built homes in Mexico, and gave generously of his time and money to the Lord’s work. </w:t>
                      </w:r>
                      <w:r w:rsidR="006D092D">
                        <w:rPr>
                          <w:sz w:val="28"/>
                          <w:szCs w:val="28"/>
                        </w:rPr>
                        <w:t xml:space="preserve"> </w:t>
                      </w:r>
                      <w:r>
                        <w:rPr>
                          <w:sz w:val="28"/>
                          <w:szCs w:val="28"/>
                        </w:rPr>
                        <w:t xml:space="preserve">His greatest joy was opening his home for ministry for 50 years.  Milton was a prayer warrior and a great friend to us at Gospel for Life.  He will be greatly missed.  </w:t>
                      </w:r>
                    </w:p>
                    <w:p w14:paraId="009129AD" w14:textId="655EB8CD" w:rsidR="006D63EE" w:rsidRDefault="006D63EE" w:rsidP="0012288F">
                      <w:pPr>
                        <w:pStyle w:val="NormalWeb"/>
                        <w:spacing w:before="0" w:beforeAutospacing="0" w:after="0" w:afterAutospacing="0" w:line="259" w:lineRule="auto"/>
                        <w:rPr>
                          <w:b/>
                          <w:iCs/>
                          <w:sz w:val="28"/>
                          <w:szCs w:val="28"/>
                        </w:rPr>
                      </w:pPr>
                    </w:p>
                    <w:p w14:paraId="7DE4905F" w14:textId="7C7F3FDF" w:rsidR="00127B47" w:rsidRDefault="00127B47" w:rsidP="00127B47">
                      <w:pPr>
                        <w:pStyle w:val="NormalWeb"/>
                        <w:spacing w:before="0" w:beforeAutospacing="0" w:after="0" w:afterAutospacing="0" w:line="259" w:lineRule="auto"/>
                        <w:rPr>
                          <w:b/>
                          <w:iCs/>
                          <w:sz w:val="32"/>
                          <w:szCs w:val="32"/>
                        </w:rPr>
                      </w:pPr>
                      <w:r w:rsidRPr="00127B47">
                        <w:rPr>
                          <w:b/>
                          <w:iCs/>
                          <w:sz w:val="32"/>
                          <w:szCs w:val="32"/>
                        </w:rPr>
                        <w:t xml:space="preserve">Meet our new president, Shane </w:t>
                      </w:r>
                      <w:proofErr w:type="spellStart"/>
                      <w:r w:rsidRPr="00127B47">
                        <w:rPr>
                          <w:b/>
                          <w:iCs/>
                          <w:sz w:val="32"/>
                          <w:szCs w:val="32"/>
                        </w:rPr>
                        <w:t>Haffey</w:t>
                      </w:r>
                      <w:proofErr w:type="spellEnd"/>
                    </w:p>
                    <w:p w14:paraId="027E78D9" w14:textId="1C56732C" w:rsidR="00127B47" w:rsidRDefault="00127B47" w:rsidP="00127B47">
                      <w:pPr>
                        <w:spacing w:line="259" w:lineRule="auto"/>
                        <w:rPr>
                          <w:sz w:val="28"/>
                          <w:szCs w:val="28"/>
                        </w:rPr>
                      </w:pPr>
                      <w:r>
                        <w:rPr>
                          <w:sz w:val="28"/>
                          <w:szCs w:val="28"/>
                        </w:rPr>
                        <w:t xml:space="preserve">Shane is a long time close friend and ministry partner.  He and I have enjoyed the blessing of serving together in men’s ministry, and in discipleship seminars.  Shane is one of the most dedicated fathers I know.  Though a busy owner of a real estate development company, he takes the time to catechize his whole family and lead them in worship. </w:t>
                      </w:r>
                      <w:r w:rsidR="006D092D">
                        <w:rPr>
                          <w:sz w:val="28"/>
                          <w:szCs w:val="28"/>
                        </w:rPr>
                        <w:t xml:space="preserve"> </w:t>
                      </w:r>
                      <w:r>
                        <w:rPr>
                          <w:sz w:val="28"/>
                          <w:szCs w:val="28"/>
                        </w:rPr>
                        <w:t xml:space="preserve">It is very natural that a father who effectively leads spiritually in the home should also lead spiritually in the church—for that is essential to the biblical qualifications of an elder (1 Tim 3).  I have been deeply encouraged by Shane’s work in recently planting Providence Bible Church in Statesville, NC.  </w:t>
                      </w:r>
                      <w:r w:rsidR="006D092D">
                        <w:rPr>
                          <w:sz w:val="28"/>
                          <w:szCs w:val="28"/>
                        </w:rPr>
                        <w:t xml:space="preserve"> </w:t>
                      </w:r>
                      <w:r>
                        <w:rPr>
                          <w:sz w:val="28"/>
                          <w:szCs w:val="28"/>
                        </w:rPr>
                        <w:t>Amidst his demanding schedule, Shane makes the time needed to faithfully study Scripture that he might edify, exhort, and teach the flock entrusted to his care.  The members of Providence Bible Church bear witness to the fact that Shane’s preaching is backed up by a life of confident, obedient faith in the sufficiency, power, and truth of Holy Scripture.</w:t>
                      </w:r>
                    </w:p>
                    <w:p w14:paraId="38C255B5" w14:textId="77777777" w:rsidR="00127B47" w:rsidRPr="00127B47" w:rsidRDefault="00127B47" w:rsidP="0012288F">
                      <w:pPr>
                        <w:pStyle w:val="NormalWeb"/>
                        <w:spacing w:before="0" w:beforeAutospacing="0" w:after="0" w:afterAutospacing="0" w:line="259" w:lineRule="auto"/>
                        <w:rPr>
                          <w:b/>
                          <w:iCs/>
                          <w:sz w:val="32"/>
                          <w:szCs w:val="32"/>
                        </w:rPr>
                      </w:pPr>
                    </w:p>
                  </w:txbxContent>
                </v:textbox>
                <w10:wrap type="square" anchorx="margin"/>
              </v:shape>
            </w:pict>
          </mc:Fallback>
        </mc:AlternateContent>
      </w:r>
      <w:r w:rsidR="00940888" w:rsidRPr="0097137B">
        <w:rPr>
          <w:rFonts w:ascii="Viner Hand ITC" w:hAnsi="Viner Hand ITC"/>
          <w:b/>
          <w:noProof/>
          <w:sz w:val="16"/>
          <w:szCs w:val="16"/>
        </w:rPr>
        <mc:AlternateContent>
          <mc:Choice Requires="wps">
            <w:drawing>
              <wp:anchor distT="45720" distB="45720" distL="114300" distR="114300" simplePos="0" relativeHeight="251948544" behindDoc="0" locked="0" layoutInCell="1" allowOverlap="1" wp14:anchorId="37FFA826" wp14:editId="09F36120">
                <wp:simplePos x="0" y="0"/>
                <wp:positionH relativeFrom="margin">
                  <wp:posOffset>139718</wp:posOffset>
                </wp:positionH>
                <wp:positionV relativeFrom="paragraph">
                  <wp:posOffset>8810776</wp:posOffset>
                </wp:positionV>
                <wp:extent cx="2977515" cy="67310"/>
                <wp:effectExtent l="0" t="0" r="0" b="889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67310"/>
                        </a:xfrm>
                        <a:prstGeom prst="rect">
                          <a:avLst/>
                        </a:prstGeom>
                        <a:solidFill>
                          <a:srgbClr val="FFFFFF"/>
                        </a:solidFill>
                        <a:ln w="9525">
                          <a:noFill/>
                          <a:miter lim="800000"/>
                          <a:headEnd/>
                          <a:tailEnd/>
                        </a:ln>
                      </wps:spPr>
                      <wps:txbx>
                        <w:txbxContent>
                          <w:p w14:paraId="0085FF0F" w14:textId="7A25CA27" w:rsidR="0097137B" w:rsidRDefault="009713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FA826" id="_x0000_s1035" type="#_x0000_t202" style="position:absolute;margin-left:11pt;margin-top:693.75pt;width:234.45pt;height:5.3pt;z-index:25194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" stroked="f">
                <v:textbox>
                  <w:txbxContent>
                    <w:p w14:paraId="0085FF0F" w14:textId="7A25CA27" w:rsidR="0097137B" w:rsidRDefault="0097137B"/>
                  </w:txbxContent>
                </v:textbox>
                <w10:wrap type="square" anchorx="margin"/>
              </v:shape>
            </w:pict>
          </mc:Fallback>
        </mc:AlternateContent>
      </w:r>
      <w:r w:rsidR="003065ED" w:rsidRPr="007F5E3E">
        <w:rPr>
          <w:rFonts w:ascii="Viner Hand ITC" w:hAnsi="Viner Hand ITC"/>
          <w:b/>
          <w:noProof/>
          <w:sz w:val="16"/>
          <w:szCs w:val="16"/>
        </w:rPr>
        <mc:AlternateContent>
          <mc:Choice Requires="wps">
            <w:drawing>
              <wp:anchor distT="45720" distB="45720" distL="114300" distR="114300" simplePos="0" relativeHeight="251934208" behindDoc="0" locked="0" layoutInCell="1" allowOverlap="1" wp14:anchorId="6DAEE50C" wp14:editId="5A7C793D">
                <wp:simplePos x="0" y="0"/>
                <wp:positionH relativeFrom="margin">
                  <wp:posOffset>3543712</wp:posOffset>
                </wp:positionH>
                <wp:positionV relativeFrom="paragraph">
                  <wp:posOffset>6026528</wp:posOffset>
                </wp:positionV>
                <wp:extent cx="3480435" cy="2863215"/>
                <wp:effectExtent l="0" t="0" r="571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863215"/>
                        </a:xfrm>
                        <a:prstGeom prst="rect">
                          <a:avLst/>
                        </a:prstGeom>
                        <a:solidFill>
                          <a:srgbClr val="FFFFFF"/>
                        </a:solidFill>
                        <a:ln w="9525">
                          <a:noFill/>
                          <a:miter lim="800000"/>
                          <a:headEnd/>
                          <a:tailEnd/>
                        </a:ln>
                      </wps:spPr>
                      <wps:txbx>
                        <w:txbxContent>
                          <w:p w14:paraId="6B3DBA41" w14:textId="5404ED05" w:rsidR="00CE3933" w:rsidRDefault="00CE3933" w:rsidP="00CE3933"/>
                          <w:p w14:paraId="4F132C35" w14:textId="44F1E22C" w:rsidR="00777DDB" w:rsidRDefault="00C570EA" w:rsidP="00777DDB">
                            <w:r>
                              <w:rPr>
                                <w:noProof/>
                              </w:rPr>
                              <w:drawing>
                                <wp:inline distT="0" distB="0" distL="0" distR="0" wp14:anchorId="0E7E8888" wp14:editId="4AE1A41B">
                                  <wp:extent cx="3550512" cy="2204074"/>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10">
                                            <a:extLst>
                                              <a:ext uri="{28A0092B-C50C-407E-A947-70E740481C1C}">
                                                <a14:useLocalDpi xmlns:a14="http://schemas.microsoft.com/office/drawing/2010/main" val="0"/>
                                              </a:ext>
                                            </a:extLst>
                                          </a:blip>
                                          <a:stretch>
                                            <a:fillRect/>
                                          </a:stretch>
                                        </pic:blipFill>
                                        <pic:spPr>
                                          <a:xfrm>
                                            <a:off x="0" y="0"/>
                                            <a:ext cx="3594917" cy="2231640"/>
                                          </a:xfrm>
                                          <a:prstGeom prst="rect">
                                            <a:avLst/>
                                          </a:prstGeom>
                                        </pic:spPr>
                                      </pic:pic>
                                    </a:graphicData>
                                  </a:graphic>
                                </wp:inline>
                              </w:drawing>
                            </w:r>
                          </w:p>
                          <w:p w14:paraId="2D93CC31" w14:textId="099A7438" w:rsidR="00777DDB" w:rsidRPr="00C570EA" w:rsidRDefault="00C570EA" w:rsidP="00777DDB">
                            <w:pPr>
                              <w:rPr>
                                <w:b/>
                                <w:bCs/>
                                <w:i/>
                                <w:iCs/>
                              </w:rPr>
                            </w:pPr>
                            <w:r w:rsidRPr="00C570EA">
                              <w:rPr>
                                <w:b/>
                                <w:bCs/>
                                <w:i/>
                                <w:iCs/>
                              </w:rPr>
                              <w:t>Providence Bible Church, Statesville, NC</w:t>
                            </w:r>
                          </w:p>
                          <w:p w14:paraId="79305822" w14:textId="6DF8092C" w:rsidR="00573B6A" w:rsidRPr="00CD0D4F" w:rsidRDefault="00573B6A" w:rsidP="00777DDB">
                            <w:pPr>
                              <w:rPr>
                                <w:bCs/>
                              </w:rPr>
                            </w:pPr>
                            <w:r>
                              <w:rPr>
                                <w:b/>
                                <w:bCs/>
                              </w:rPr>
                              <w:tab/>
                            </w:r>
                            <w:r w:rsidRPr="00CD0D4F">
                              <w:rPr>
                                <w:bCs/>
                              </w:rPr>
                              <w:t xml:space="preserve"> </w:t>
                            </w:r>
                          </w:p>
                          <w:p w14:paraId="48863DF9" w14:textId="4EB1FEDF" w:rsidR="00F41F06" w:rsidRPr="006D7CCE" w:rsidRDefault="00F41F06" w:rsidP="00573B6A">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EE50C" id="_x0000_s1036" type="#_x0000_t202" style="position:absolute;margin-left:279.05pt;margin-top:474.55pt;width:274.05pt;height:225.45pt;z-index:25193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" stroked="f">
                <v:textbox>
                  <w:txbxContent>
                    <w:p w14:paraId="6B3DBA41" w14:textId="5404ED05" w:rsidR="00CE3933" w:rsidRDefault="00CE3933" w:rsidP="00CE3933"/>
                    <w:p w14:paraId="4F132C35" w14:textId="44F1E22C" w:rsidR="00777DDB" w:rsidRDefault="00C570EA" w:rsidP="00777DDB">
                      <w:r>
                        <w:rPr>
                          <w:noProof/>
                        </w:rPr>
                        <w:drawing>
                          <wp:inline distT="0" distB="0" distL="0" distR="0" wp14:anchorId="0E7E8888" wp14:editId="4AE1A41B">
                            <wp:extent cx="3550512" cy="2204074"/>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10">
                                      <a:extLst>
                                        <a:ext uri="{28A0092B-C50C-407E-A947-70E740481C1C}">
                                          <a14:useLocalDpi xmlns:a14="http://schemas.microsoft.com/office/drawing/2010/main" val="0"/>
                                        </a:ext>
                                      </a:extLst>
                                    </a:blip>
                                    <a:stretch>
                                      <a:fillRect/>
                                    </a:stretch>
                                  </pic:blipFill>
                                  <pic:spPr>
                                    <a:xfrm>
                                      <a:off x="0" y="0"/>
                                      <a:ext cx="3594917" cy="2231640"/>
                                    </a:xfrm>
                                    <a:prstGeom prst="rect">
                                      <a:avLst/>
                                    </a:prstGeom>
                                  </pic:spPr>
                                </pic:pic>
                              </a:graphicData>
                            </a:graphic>
                          </wp:inline>
                        </w:drawing>
                      </w:r>
                    </w:p>
                    <w:p w14:paraId="2D93CC31" w14:textId="099A7438" w:rsidR="00777DDB" w:rsidRPr="00C570EA" w:rsidRDefault="00C570EA" w:rsidP="00777DDB">
                      <w:pPr>
                        <w:rPr>
                          <w:b/>
                          <w:bCs/>
                          <w:i/>
                          <w:iCs/>
                        </w:rPr>
                      </w:pPr>
                      <w:r w:rsidRPr="00C570EA">
                        <w:rPr>
                          <w:b/>
                          <w:bCs/>
                          <w:i/>
                          <w:iCs/>
                        </w:rPr>
                        <w:t>Providence Bible Church, Statesville, NC</w:t>
                      </w:r>
                    </w:p>
                    <w:p w14:paraId="79305822" w14:textId="6DF8092C" w:rsidR="00573B6A" w:rsidRPr="00CD0D4F" w:rsidRDefault="00573B6A" w:rsidP="00777DDB">
                      <w:pPr>
                        <w:rPr>
                          <w:bCs/>
                        </w:rPr>
                      </w:pPr>
                      <w:r>
                        <w:rPr>
                          <w:b/>
                          <w:bCs/>
                        </w:rPr>
                        <w:tab/>
                      </w:r>
                      <w:r w:rsidRPr="00CD0D4F">
                        <w:rPr>
                          <w:bCs/>
                        </w:rPr>
                        <w:t xml:space="preserve"> </w:t>
                      </w:r>
                    </w:p>
                    <w:p w14:paraId="48863DF9" w14:textId="4EB1FEDF" w:rsidR="00F41F06" w:rsidRPr="006D7CCE" w:rsidRDefault="00F41F06" w:rsidP="00573B6A">
                      <w:pPr>
                        <w:rPr>
                          <w:b/>
                          <w:bCs/>
                        </w:rPr>
                      </w:pPr>
                    </w:p>
                  </w:txbxContent>
                </v:textbox>
                <w10:wrap type="square" anchorx="margin"/>
              </v:shape>
            </w:pict>
          </mc:Fallback>
        </mc:AlternateContent>
      </w:r>
      <w:r w:rsidR="00A421CB">
        <w:rPr>
          <w:noProof/>
        </w:rPr>
        <mc:AlternateContent>
          <mc:Choice Requires="wps">
            <w:drawing>
              <wp:anchor distT="0" distB="0" distL="114300" distR="114300" simplePos="0" relativeHeight="251978240" behindDoc="0" locked="0" layoutInCell="1" allowOverlap="1" wp14:anchorId="760298C8" wp14:editId="1C9B59D8">
                <wp:simplePos x="0" y="0"/>
                <wp:positionH relativeFrom="margin">
                  <wp:align>right</wp:align>
                </wp:positionH>
                <wp:positionV relativeFrom="paragraph">
                  <wp:posOffset>903961</wp:posOffset>
                </wp:positionV>
                <wp:extent cx="1442955" cy="2282825"/>
                <wp:effectExtent l="0" t="0" r="24130" b="22225"/>
                <wp:wrapNone/>
                <wp:docPr id="6" name="Text Box 6"/>
                <wp:cNvGraphicFramePr/>
                <a:graphic xmlns:a="http://schemas.openxmlformats.org/drawingml/2006/main">
                  <a:graphicData uri="http://schemas.microsoft.com/office/word/2010/wordprocessingShape">
                    <wps:wsp>
                      <wps:cNvSpPr txBox="1"/>
                      <wps:spPr>
                        <a:xfrm>
                          <a:off x="0" y="0"/>
                          <a:ext cx="1442955" cy="2282825"/>
                        </a:xfrm>
                        <a:prstGeom prst="rect">
                          <a:avLst/>
                        </a:prstGeom>
                        <a:solidFill>
                          <a:schemeClr val="lt1"/>
                        </a:solidFill>
                        <a:ln w="6350">
                          <a:solidFill>
                            <a:prstClr val="black"/>
                          </a:solidFill>
                        </a:ln>
                      </wps:spPr>
                      <wps:txbx>
                        <w:txbxContent>
                          <w:p w14:paraId="624B87BC" w14:textId="0662D119" w:rsidR="009536FE" w:rsidRPr="00127B47" w:rsidRDefault="009536FE">
                            <w:pPr>
                              <w:rPr>
                                <w:b/>
                                <w:bCs/>
                              </w:rPr>
                            </w:pPr>
                            <w:r w:rsidRPr="00127B47">
                              <w:rPr>
                                <w:b/>
                                <w:bCs/>
                              </w:rPr>
                              <w:t xml:space="preserve">Milton </w:t>
                            </w:r>
                            <w:r w:rsidRPr="00127B47">
                              <w:rPr>
                                <w:b/>
                                <w:bCs/>
                              </w:rPr>
                              <w:t>is survived by his wife, Sharon, and his children and their spouses</w:t>
                            </w:r>
                            <w:r w:rsidR="00127B47" w:rsidRPr="00127B47">
                              <w:rPr>
                                <w:b/>
                                <w:bCs/>
                              </w:rPr>
                              <w:t>:</w:t>
                            </w:r>
                            <w:r w:rsidRPr="00127B47">
                              <w:rPr>
                                <w:b/>
                                <w:bCs/>
                              </w:rPr>
                              <w:t xml:space="preserve"> </w:t>
                            </w:r>
                            <w:r w:rsidR="00127B47" w:rsidRPr="00127B47">
                              <w:rPr>
                                <w:b/>
                                <w:bCs/>
                              </w:rPr>
                              <w:t>Kevin and Katie Pope, and Deborah and Ephraim Allan</w:t>
                            </w:r>
                            <w:r w:rsidR="00A72CF9">
                              <w:rPr>
                                <w:b/>
                                <w:bCs/>
                              </w:rPr>
                              <w:t>,</w:t>
                            </w:r>
                            <w:r w:rsidRPr="00127B47">
                              <w:rPr>
                                <w:b/>
                                <w:bCs/>
                              </w:rPr>
                              <w:t xml:space="preserve"> </w:t>
                            </w:r>
                            <w:r w:rsidR="00127B47" w:rsidRPr="00127B47">
                              <w:rPr>
                                <w:b/>
                                <w:bCs/>
                              </w:rPr>
                              <w:t xml:space="preserve">and by their grandchildren, Landon and Lyla Pope.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298C8" id="Text Box 6" o:spid="_x0000_s1037" type="#_x0000_t202" style="position:absolute;margin-left:62.4pt;margin-top:71.2pt;width:113.6pt;height:179.75pt;z-index:25197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" fillcolor="white [3201]" strokeweight=".5pt">
                <v:textbox>
                  <w:txbxContent>
                    <w:p w14:paraId="624B87BC" w14:textId="0662D119" w:rsidR="009536FE" w:rsidRPr="00127B47" w:rsidRDefault="009536FE">
                      <w:pPr>
                        <w:rPr>
                          <w:b/>
                          <w:bCs/>
                        </w:rPr>
                      </w:pPr>
                      <w:r w:rsidRPr="00127B47">
                        <w:rPr>
                          <w:b/>
                          <w:bCs/>
                        </w:rPr>
                        <w:t xml:space="preserve">Milton </w:t>
                      </w:r>
                      <w:r w:rsidRPr="00127B47">
                        <w:rPr>
                          <w:b/>
                          <w:bCs/>
                        </w:rPr>
                        <w:t>is survived by his wife, Sharon, and his children and their spouses</w:t>
                      </w:r>
                      <w:r w:rsidR="00127B47" w:rsidRPr="00127B47">
                        <w:rPr>
                          <w:b/>
                          <w:bCs/>
                        </w:rPr>
                        <w:t>:</w:t>
                      </w:r>
                      <w:r w:rsidRPr="00127B47">
                        <w:rPr>
                          <w:b/>
                          <w:bCs/>
                        </w:rPr>
                        <w:t xml:space="preserve"> </w:t>
                      </w:r>
                      <w:r w:rsidR="00127B47" w:rsidRPr="00127B47">
                        <w:rPr>
                          <w:b/>
                          <w:bCs/>
                        </w:rPr>
                        <w:t>Kevin and Katie Pope, and Deborah and Ephraim Allan</w:t>
                      </w:r>
                      <w:r w:rsidR="00A72CF9">
                        <w:rPr>
                          <w:b/>
                          <w:bCs/>
                        </w:rPr>
                        <w:t>,</w:t>
                      </w:r>
                      <w:r w:rsidRPr="00127B47">
                        <w:rPr>
                          <w:b/>
                          <w:bCs/>
                        </w:rPr>
                        <w:t xml:space="preserve"> </w:t>
                      </w:r>
                      <w:r w:rsidR="00127B47" w:rsidRPr="00127B47">
                        <w:rPr>
                          <w:b/>
                          <w:bCs/>
                        </w:rPr>
                        <w:t xml:space="preserve">and by their grandchildren, Landon and Lyla Pope. </w:t>
                      </w:r>
                    </w:p>
                  </w:txbxContent>
                </v:textbox>
                <w10:wrap anchorx="margin"/>
              </v:shape>
            </w:pict>
          </mc:Fallback>
        </mc:AlternateContent>
      </w:r>
      <w:r w:rsidR="009536FE">
        <w:rPr>
          <w:noProof/>
        </w:rPr>
        <mc:AlternateContent>
          <mc:Choice Requires="wps">
            <w:drawing>
              <wp:anchor distT="45720" distB="45720" distL="114300" distR="114300" simplePos="0" relativeHeight="251881984" behindDoc="0" locked="0" layoutInCell="1" allowOverlap="1" wp14:anchorId="546F96D6" wp14:editId="21F3EB98">
                <wp:simplePos x="0" y="0"/>
                <wp:positionH relativeFrom="margin">
                  <wp:posOffset>-256540</wp:posOffset>
                </wp:positionH>
                <wp:positionV relativeFrom="paragraph">
                  <wp:posOffset>337820</wp:posOffset>
                </wp:positionV>
                <wp:extent cx="7510780" cy="507365"/>
                <wp:effectExtent l="0" t="0" r="0" b="698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0780" cy="507365"/>
                        </a:xfrm>
                        <a:prstGeom prst="rect">
                          <a:avLst/>
                        </a:prstGeom>
                        <a:solidFill>
                          <a:srgbClr val="FFFFFF"/>
                        </a:solidFill>
                        <a:ln w="9525">
                          <a:noFill/>
                          <a:miter lim="800000"/>
                          <a:headEnd/>
                          <a:tailEnd/>
                        </a:ln>
                      </wps:spPr>
                      <wps:txbx>
                        <w:txbxContent>
                          <w:p w14:paraId="3FF79AD0" w14:textId="2A3ABA10" w:rsidR="00836DF1" w:rsidRPr="009536FE" w:rsidRDefault="009536FE">
                            <w:pPr>
                              <w:rPr>
                                <w:b/>
                                <w:bCs/>
                                <w:sz w:val="56"/>
                                <w:szCs w:val="56"/>
                              </w:rPr>
                            </w:pPr>
                            <w:r w:rsidRPr="009536FE">
                              <w:rPr>
                                <w:b/>
                                <w:bCs/>
                                <w:sz w:val="56"/>
                                <w:szCs w:val="56"/>
                              </w:rPr>
                              <w:t>Gospel for Life</w:t>
                            </w:r>
                            <w:r w:rsidRPr="009536FE">
                              <w:rPr>
                                <w:b/>
                                <w:bCs/>
                                <w:sz w:val="56"/>
                                <w:szCs w:val="56"/>
                              </w:rPr>
                              <w:t xml:space="preserve"> adds two new </w:t>
                            </w:r>
                            <w:r w:rsidR="0012288F" w:rsidRPr="009536FE">
                              <w:rPr>
                                <w:b/>
                                <w:bCs/>
                                <w:sz w:val="56"/>
                                <w:szCs w:val="56"/>
                              </w:rPr>
                              <w:t>board member</w:t>
                            </w:r>
                            <w:r w:rsidRPr="009536FE">
                              <w:rPr>
                                <w:b/>
                                <w:bCs/>
                                <w:sz w:val="56"/>
                                <w:szCs w:val="56"/>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F96D6" id="_x0000_s1038" type="#_x0000_t202" style="position:absolute;margin-left:-20.2pt;margin-top:26.6pt;width:591.4pt;height:39.95pt;z-index:25188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" stroked="f">
                <v:textbox>
                  <w:txbxContent>
                    <w:p w14:paraId="3FF79AD0" w14:textId="2A3ABA10" w:rsidR="00836DF1" w:rsidRPr="009536FE" w:rsidRDefault="009536FE">
                      <w:pPr>
                        <w:rPr>
                          <w:b/>
                          <w:bCs/>
                          <w:sz w:val="56"/>
                          <w:szCs w:val="56"/>
                        </w:rPr>
                      </w:pPr>
                      <w:r w:rsidRPr="009536FE">
                        <w:rPr>
                          <w:b/>
                          <w:bCs/>
                          <w:sz w:val="56"/>
                          <w:szCs w:val="56"/>
                        </w:rPr>
                        <w:t>Gospel for Life</w:t>
                      </w:r>
                      <w:r w:rsidRPr="009536FE">
                        <w:rPr>
                          <w:b/>
                          <w:bCs/>
                          <w:sz w:val="56"/>
                          <w:szCs w:val="56"/>
                        </w:rPr>
                        <w:t xml:space="preserve"> adds two new </w:t>
                      </w:r>
                      <w:r w:rsidR="0012288F" w:rsidRPr="009536FE">
                        <w:rPr>
                          <w:b/>
                          <w:bCs/>
                          <w:sz w:val="56"/>
                          <w:szCs w:val="56"/>
                        </w:rPr>
                        <w:t>board member</w:t>
                      </w:r>
                      <w:r w:rsidRPr="009536FE">
                        <w:rPr>
                          <w:b/>
                          <w:bCs/>
                          <w:sz w:val="56"/>
                          <w:szCs w:val="56"/>
                        </w:rPr>
                        <w:t>s</w:t>
                      </w:r>
                    </w:p>
                  </w:txbxContent>
                </v:textbox>
                <w10:wrap type="square" anchorx="margin"/>
              </v:shape>
            </w:pict>
          </mc:Fallback>
        </mc:AlternateContent>
      </w:r>
      <w:r w:rsidR="009536FE">
        <w:rPr>
          <w:noProof/>
        </w:rPr>
        <mc:AlternateContent>
          <mc:Choice Requires="wps">
            <w:drawing>
              <wp:anchor distT="45720" distB="45720" distL="114300" distR="114300" simplePos="0" relativeHeight="251884032" behindDoc="0" locked="0" layoutInCell="1" allowOverlap="1" wp14:anchorId="47E49C42" wp14:editId="0688514F">
                <wp:simplePos x="0" y="0"/>
                <wp:positionH relativeFrom="margin">
                  <wp:posOffset>3348355</wp:posOffset>
                </wp:positionH>
                <wp:positionV relativeFrom="paragraph">
                  <wp:posOffset>792480</wp:posOffset>
                </wp:positionV>
                <wp:extent cx="3218815" cy="2468245"/>
                <wp:effectExtent l="0" t="0" r="635" b="825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2468245"/>
                        </a:xfrm>
                        <a:prstGeom prst="rect">
                          <a:avLst/>
                        </a:prstGeom>
                        <a:solidFill>
                          <a:srgbClr val="FFFFFF"/>
                        </a:solidFill>
                        <a:ln w="9525">
                          <a:noFill/>
                          <a:miter lim="800000"/>
                          <a:headEnd/>
                          <a:tailEnd/>
                        </a:ln>
                      </wps:spPr>
                      <wps:txbx>
                        <w:txbxContent>
                          <w:p w14:paraId="536F98A1" w14:textId="741B104C" w:rsidR="00836DF1" w:rsidRDefault="0012288F">
                            <w:r>
                              <w:rPr>
                                <w:noProof/>
                              </w:rPr>
                              <w:drawing>
                                <wp:inline distT="0" distB="0" distL="0" distR="0" wp14:anchorId="12432631" wp14:editId="118DB11D">
                                  <wp:extent cx="1824990" cy="2367915"/>
                                  <wp:effectExtent l="0" t="0" r="381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6087" cy="23693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49C42" id="_x0000_s1039" type="#_x0000_t202" style="position:absolute;margin-left:263.65pt;margin-top:62.4pt;width:253.45pt;height:194.35pt;z-index:25188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" stroked="f">
                <v:textbox>
                  <w:txbxContent>
                    <w:p w14:paraId="536F98A1" w14:textId="741B104C" w:rsidR="00836DF1" w:rsidRDefault="0012288F">
                      <w:r>
                        <w:rPr>
                          <w:noProof/>
                        </w:rPr>
                        <w:drawing>
                          <wp:inline distT="0" distB="0" distL="0" distR="0" wp14:anchorId="12432631" wp14:editId="118DB11D">
                            <wp:extent cx="1824990" cy="2367915"/>
                            <wp:effectExtent l="0" t="0" r="381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6087" cy="2369338"/>
                                    </a:xfrm>
                                    <a:prstGeom prst="rect">
                                      <a:avLst/>
                                    </a:prstGeom>
                                    <a:noFill/>
                                    <a:ln>
                                      <a:noFill/>
                                    </a:ln>
                                  </pic:spPr>
                                </pic:pic>
                              </a:graphicData>
                            </a:graphic>
                          </wp:inline>
                        </w:drawing>
                      </w:r>
                    </w:p>
                  </w:txbxContent>
                </v:textbox>
                <w10:wrap type="square" anchorx="margin"/>
              </v:shape>
            </w:pict>
          </mc:Fallback>
        </mc:AlternateContent>
      </w:r>
    </w:p>
    <w:p w14:paraId="4E0E8F7C" w14:textId="3FBE76ED" w:rsidR="001C76DE" w:rsidRDefault="00AB343F" w:rsidP="00F63E72">
      <w:pPr>
        <w:rPr>
          <w:rFonts w:ascii="Viner Hand ITC" w:hAnsi="Viner Hand ITC"/>
          <w:b/>
          <w:sz w:val="16"/>
          <w:szCs w:val="16"/>
        </w:rPr>
      </w:pPr>
      <w:r w:rsidRPr="000F7018">
        <w:rPr>
          <w:rFonts w:ascii="Viner Hand ITC" w:hAnsi="Viner Hand ITC"/>
          <w:b/>
          <w:noProof/>
          <w:sz w:val="16"/>
          <w:szCs w:val="16"/>
        </w:rPr>
        <w:lastRenderedPageBreak/>
        <mc:AlternateContent>
          <mc:Choice Requires="wps">
            <w:drawing>
              <wp:anchor distT="45720" distB="45720" distL="114300" distR="114300" simplePos="0" relativeHeight="251977216" behindDoc="0" locked="0" layoutInCell="1" allowOverlap="1" wp14:anchorId="4B49F09D" wp14:editId="1481FC9A">
                <wp:simplePos x="0" y="0"/>
                <wp:positionH relativeFrom="margin">
                  <wp:posOffset>5598718</wp:posOffset>
                </wp:positionH>
                <wp:positionV relativeFrom="paragraph">
                  <wp:posOffset>5716098</wp:posOffset>
                </wp:positionV>
                <wp:extent cx="1125220" cy="835025"/>
                <wp:effectExtent l="0" t="0" r="17780" b="22225"/>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220" cy="835025"/>
                        </a:xfrm>
                        <a:prstGeom prst="rect">
                          <a:avLst/>
                        </a:prstGeom>
                        <a:solidFill>
                          <a:srgbClr val="FFFFFF"/>
                        </a:solidFill>
                        <a:ln w="9525">
                          <a:solidFill>
                            <a:srgbClr val="000000"/>
                          </a:solidFill>
                          <a:miter lim="800000"/>
                          <a:headEnd/>
                          <a:tailEnd/>
                        </a:ln>
                      </wps:spPr>
                      <wps:txbx>
                        <w:txbxContent>
                          <w:p w14:paraId="1474B3E8" w14:textId="11A0AD13" w:rsidR="000F7018" w:rsidRDefault="000F7018">
                            <w:r w:rsidRPr="006255D7">
                              <w:rPr>
                                <w:noProof/>
                              </w:rPr>
                              <w:drawing>
                                <wp:inline distT="0" distB="0" distL="0" distR="0" wp14:anchorId="5C1C7137" wp14:editId="4A30377A">
                                  <wp:extent cx="968991" cy="750525"/>
                                  <wp:effectExtent l="0" t="0" r="317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751" cy="7673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9F09D" id="_x0000_s1040" type="#_x0000_t202" style="position:absolute;margin-left:440.85pt;margin-top:450.1pt;width:88.6pt;height:65.75pt;z-index:25197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">
                <v:textbox>
                  <w:txbxContent>
                    <w:p w14:paraId="1474B3E8" w14:textId="11A0AD13" w:rsidR="000F7018" w:rsidRDefault="000F7018">
                      <w:r w:rsidRPr="006255D7">
                        <w:rPr>
                          <w:noProof/>
                        </w:rPr>
                        <w:drawing>
                          <wp:inline distT="0" distB="0" distL="0" distR="0" wp14:anchorId="5C1C7137" wp14:editId="4A30377A">
                            <wp:extent cx="968991" cy="750525"/>
                            <wp:effectExtent l="0" t="0" r="317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751" cy="767379"/>
                                    </a:xfrm>
                                    <a:prstGeom prst="rect">
                                      <a:avLst/>
                                    </a:prstGeom>
                                    <a:noFill/>
                                    <a:ln>
                                      <a:noFill/>
                                    </a:ln>
                                  </pic:spPr>
                                </pic:pic>
                              </a:graphicData>
                            </a:graphic>
                          </wp:inline>
                        </w:drawing>
                      </w:r>
                    </w:p>
                  </w:txbxContent>
                </v:textbox>
                <w10:wrap type="square" anchorx="margin"/>
              </v:shape>
            </w:pict>
          </mc:Fallback>
        </mc:AlternateContent>
      </w:r>
      <w:r w:rsidRPr="00223D70">
        <w:rPr>
          <w:rFonts w:ascii="Viner Hand ITC" w:hAnsi="Viner Hand ITC"/>
          <w:b/>
          <w:noProof/>
          <w:sz w:val="16"/>
          <w:szCs w:val="16"/>
        </w:rPr>
        <mc:AlternateContent>
          <mc:Choice Requires="wps">
            <w:drawing>
              <wp:anchor distT="45720" distB="45720" distL="114300" distR="114300" simplePos="0" relativeHeight="251928064" behindDoc="0" locked="0" layoutInCell="1" allowOverlap="1" wp14:anchorId="6C9400B6" wp14:editId="146151DD">
                <wp:simplePos x="0" y="0"/>
                <wp:positionH relativeFrom="page">
                  <wp:posOffset>219057</wp:posOffset>
                </wp:positionH>
                <wp:positionV relativeFrom="paragraph">
                  <wp:posOffset>8111564</wp:posOffset>
                </wp:positionV>
                <wp:extent cx="3578225" cy="741054"/>
                <wp:effectExtent l="0" t="0" r="3175" b="1905"/>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225" cy="741054"/>
                        </a:xfrm>
                        <a:prstGeom prst="rect">
                          <a:avLst/>
                        </a:prstGeom>
                        <a:solidFill>
                          <a:srgbClr val="FFFFFF"/>
                        </a:solidFill>
                        <a:ln w="9525">
                          <a:noFill/>
                          <a:miter lim="800000"/>
                          <a:headEnd/>
                          <a:tailEnd/>
                        </a:ln>
                      </wps:spPr>
                      <wps:txbx>
                        <w:txbxContent>
                          <w:p w14:paraId="223AA658" w14:textId="77777777" w:rsidR="00223D70" w:rsidRPr="00E57847" w:rsidRDefault="00223D70" w:rsidP="00223D70">
                            <w:pPr>
                              <w:rPr>
                                <w:b/>
                                <w:bCs/>
                                <w:sz w:val="28"/>
                                <w:szCs w:val="28"/>
                              </w:rPr>
                            </w:pPr>
                            <w:r w:rsidRPr="00FB2EAE">
                              <w:rPr>
                                <w:sz w:val="28"/>
                                <w:szCs w:val="28"/>
                              </w:rPr>
                              <w:t xml:space="preserve">We are grateful for your support in prayer and gifts to help fulfill our mission to raise up disciple-makers. </w:t>
                            </w:r>
                            <w:r w:rsidR="00AE3D6E">
                              <w:rPr>
                                <w:sz w:val="28"/>
                                <w:szCs w:val="28"/>
                              </w:rPr>
                              <w:t xml:space="preserve"> </w:t>
                            </w:r>
                            <w:r w:rsidR="00E57847" w:rsidRPr="00E57847">
                              <w:rPr>
                                <w:b/>
                                <w:bCs/>
                                <w:sz w:val="28"/>
                                <w:szCs w:val="28"/>
                              </w:rPr>
                              <w:t>www.gospelforlife.org</w:t>
                            </w:r>
                            <w:r w:rsidR="00AE3D6E" w:rsidRPr="00E57847">
                              <w:rPr>
                                <w:b/>
                                <w:bCs/>
                                <w:sz w:val="28"/>
                                <w:szCs w:val="28"/>
                              </w:rPr>
                              <w:t xml:space="preserve"> </w:t>
                            </w:r>
                          </w:p>
                          <w:p w14:paraId="3F0C44C7" w14:textId="77777777" w:rsidR="00223D70" w:rsidRPr="00E57847" w:rsidRDefault="00223D70">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400B6" id="_x0000_s1041" type="#_x0000_t202" style="position:absolute;margin-left:17.25pt;margin-top:638.7pt;width:281.75pt;height:58.35pt;z-index:251928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" stroked="f">
                <v:textbox>
                  <w:txbxContent>
                    <w:p w14:paraId="223AA658" w14:textId="77777777" w:rsidR="00223D70" w:rsidRPr="00E57847" w:rsidRDefault="00223D70" w:rsidP="00223D70">
                      <w:pPr>
                        <w:rPr>
                          <w:b/>
                          <w:bCs/>
                          <w:sz w:val="28"/>
                          <w:szCs w:val="28"/>
                        </w:rPr>
                      </w:pPr>
                      <w:r w:rsidRPr="00FB2EAE">
                        <w:rPr>
                          <w:sz w:val="28"/>
                          <w:szCs w:val="28"/>
                        </w:rPr>
                        <w:t xml:space="preserve">We are grateful for your support in prayer and gifts to help fulfill our mission to raise up disciple-makers. </w:t>
                      </w:r>
                      <w:r w:rsidR="00AE3D6E">
                        <w:rPr>
                          <w:sz w:val="28"/>
                          <w:szCs w:val="28"/>
                        </w:rPr>
                        <w:t xml:space="preserve"> </w:t>
                      </w:r>
                      <w:r w:rsidR="00E57847" w:rsidRPr="00E57847">
                        <w:rPr>
                          <w:b/>
                          <w:bCs/>
                          <w:sz w:val="28"/>
                          <w:szCs w:val="28"/>
                        </w:rPr>
                        <w:t>www.gospelforlife.org</w:t>
                      </w:r>
                      <w:r w:rsidR="00AE3D6E" w:rsidRPr="00E57847">
                        <w:rPr>
                          <w:b/>
                          <w:bCs/>
                          <w:sz w:val="28"/>
                          <w:szCs w:val="28"/>
                        </w:rPr>
                        <w:t xml:space="preserve"> </w:t>
                      </w:r>
                    </w:p>
                    <w:p w14:paraId="3F0C44C7" w14:textId="77777777" w:rsidR="00223D70" w:rsidRPr="00E57847" w:rsidRDefault="00223D70">
                      <w:pPr>
                        <w:rPr>
                          <w:b/>
                          <w:bCs/>
                        </w:rPr>
                      </w:pPr>
                    </w:p>
                  </w:txbxContent>
                </v:textbox>
                <w10:wrap type="square" anchorx="page"/>
              </v:shape>
            </w:pict>
          </mc:Fallback>
        </mc:AlternateContent>
      </w:r>
      <w:r w:rsidRPr="00280242">
        <w:rPr>
          <w:rFonts w:ascii="Viner Hand ITC" w:hAnsi="Viner Hand ITC"/>
          <w:b/>
          <w:noProof/>
          <w:sz w:val="16"/>
          <w:szCs w:val="16"/>
        </w:rPr>
        <mc:AlternateContent>
          <mc:Choice Requires="wps">
            <w:drawing>
              <wp:anchor distT="45720" distB="45720" distL="114300" distR="114300" simplePos="0" relativeHeight="251944448" behindDoc="0" locked="0" layoutInCell="1" allowOverlap="1" wp14:anchorId="1FC709E5" wp14:editId="09AB3792">
                <wp:simplePos x="0" y="0"/>
                <wp:positionH relativeFrom="margin">
                  <wp:posOffset>-241076</wp:posOffset>
                </wp:positionH>
                <wp:positionV relativeFrom="paragraph">
                  <wp:posOffset>7075035</wp:posOffset>
                </wp:positionV>
                <wp:extent cx="3433445" cy="762635"/>
                <wp:effectExtent l="0" t="0" r="0" b="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3445" cy="762635"/>
                        </a:xfrm>
                        <a:prstGeom prst="rect">
                          <a:avLst/>
                        </a:prstGeom>
                        <a:solidFill>
                          <a:schemeClr val="accent2">
                            <a:lumMod val="40000"/>
                            <a:lumOff val="60000"/>
                          </a:schemeClr>
                        </a:solidFill>
                        <a:ln w="9525">
                          <a:noFill/>
                          <a:miter lim="800000"/>
                          <a:headEnd/>
                          <a:tailEnd/>
                        </a:ln>
                      </wps:spPr>
                      <wps:txbx>
                        <w:txbxContent>
                          <w:p w14:paraId="4DE0F1EB" w14:textId="77777777" w:rsidR="000B1D5C" w:rsidRPr="001515BE" w:rsidRDefault="000B1D5C" w:rsidP="000B1D5C">
                            <w:pPr>
                              <w:rPr>
                                <w:b/>
                                <w:sz w:val="28"/>
                                <w:szCs w:val="28"/>
                              </w:rPr>
                            </w:pPr>
                            <w:r w:rsidRPr="001515BE">
                              <w:rPr>
                                <w:b/>
                                <w:sz w:val="28"/>
                                <w:szCs w:val="28"/>
                              </w:rPr>
                              <w:t>If you would like to subscribe to our free monthly article, please email Jay at jaywegter@gmail.com</w:t>
                            </w:r>
                          </w:p>
                          <w:p w14:paraId="49AD99DD" w14:textId="77777777" w:rsidR="00280242" w:rsidRDefault="002802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709E5" id="_x0000_s1042" type="#_x0000_t202" style="position:absolute;margin-left:-19pt;margin-top:557.1pt;width:270.35pt;height:60.05pt;z-index:25194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" fillcolor="#e5b8b7 [1301]" stroked="f">
                <v:textbox>
                  <w:txbxContent>
                    <w:p w14:paraId="4DE0F1EB" w14:textId="77777777" w:rsidR="000B1D5C" w:rsidRPr="001515BE" w:rsidRDefault="000B1D5C" w:rsidP="000B1D5C">
                      <w:pPr>
                        <w:rPr>
                          <w:b/>
                          <w:sz w:val="28"/>
                          <w:szCs w:val="28"/>
                        </w:rPr>
                      </w:pPr>
                      <w:r w:rsidRPr="001515BE">
                        <w:rPr>
                          <w:b/>
                          <w:sz w:val="28"/>
                          <w:szCs w:val="28"/>
                        </w:rPr>
                        <w:t>If you would like to subscribe to our free monthly article, please email Jay at jaywegter@gmail.com</w:t>
                      </w:r>
                    </w:p>
                    <w:p w14:paraId="49AD99DD" w14:textId="77777777" w:rsidR="00280242" w:rsidRDefault="00280242"/>
                  </w:txbxContent>
                </v:textbox>
                <w10:wrap type="square" anchorx="margin"/>
              </v:shape>
            </w:pict>
          </mc:Fallback>
        </mc:AlternateContent>
      </w:r>
      <w:r w:rsidRPr="004D0168">
        <w:rPr>
          <w:b/>
          <w:i/>
          <w:noProof/>
          <w:sz w:val="16"/>
          <w:szCs w:val="16"/>
        </w:rPr>
        <mc:AlternateContent>
          <mc:Choice Requires="wps">
            <w:drawing>
              <wp:anchor distT="45720" distB="45720" distL="114300" distR="114300" simplePos="0" relativeHeight="251969024" behindDoc="0" locked="0" layoutInCell="1" allowOverlap="1" wp14:anchorId="3085A9A5" wp14:editId="31784AD5">
                <wp:simplePos x="0" y="0"/>
                <wp:positionH relativeFrom="margin">
                  <wp:posOffset>-257568</wp:posOffset>
                </wp:positionH>
                <wp:positionV relativeFrom="paragraph">
                  <wp:posOffset>5562651</wp:posOffset>
                </wp:positionV>
                <wp:extent cx="3505200" cy="1233170"/>
                <wp:effectExtent l="19050" t="19050" r="38100" b="4318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1233170"/>
                        </a:xfrm>
                        <a:prstGeom prst="rect">
                          <a:avLst/>
                        </a:prstGeom>
                        <a:solidFill>
                          <a:srgbClr val="FFFFFF"/>
                        </a:solidFill>
                        <a:ln w="57150">
                          <a:solidFill>
                            <a:srgbClr val="1F497D">
                              <a:lumMod val="60000"/>
                              <a:lumOff val="40000"/>
                            </a:srgbClr>
                          </a:solidFill>
                          <a:miter lim="800000"/>
                          <a:headEnd/>
                          <a:tailEnd/>
                        </a:ln>
                      </wps:spPr>
                      <wps:txbx>
                        <w:txbxContent>
                          <w:p w14:paraId="2DE12FD3" w14:textId="77777777" w:rsidR="00E00641" w:rsidRDefault="00E00641" w:rsidP="00E00641">
                            <w:r w:rsidRPr="00DB1B41">
                              <w:rPr>
                                <w:b/>
                                <w:i/>
                              </w:rPr>
                              <w:t>Our mission at GFL is to help equip individuals and churches to more fully embrace The Great Commission.</w:t>
                            </w:r>
                            <w:r>
                              <w:t xml:space="preserve">  The training we offer in evangelism and discipleship is ‘hands-on’ equipping.  Instead of training in theory alone, we demonstrate how these </w:t>
                            </w:r>
                            <w:r w:rsidR="00E75B26">
                              <w:t>B</w:t>
                            </w:r>
                            <w:r>
                              <w:t xml:space="preserve">iblical commands can immediately be put to use.  </w:t>
                            </w:r>
                          </w:p>
                          <w:p w14:paraId="32F477DC" w14:textId="77777777" w:rsidR="00E00641" w:rsidRPr="004D0168" w:rsidRDefault="00E00641" w:rsidP="00E00641">
                            <w:pPr>
                              <w:rPr>
                                <w:b/>
                              </w:rPr>
                            </w:pPr>
                          </w:p>
                          <w:p w14:paraId="67A71454" w14:textId="77777777" w:rsidR="00E00641" w:rsidRPr="004D0168" w:rsidRDefault="00E00641" w:rsidP="00E00641">
                            <w:pPr>
                              <w:pStyle w:val="ListParagraph"/>
                              <w:rPr>
                                <w:rFonts w:ascii="Times New Roman" w:hAnsi="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5A9A5" id="_x0000_s1043" type="#_x0000_t202" style="position:absolute;margin-left:-20.3pt;margin-top:438pt;width:276pt;height:97.1pt;z-index:25196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" strokecolor="#558ed5" strokeweight="4.5pt">
                <v:textbox>
                  <w:txbxContent>
                    <w:p w14:paraId="2DE12FD3" w14:textId="77777777" w:rsidR="00E00641" w:rsidRDefault="00E00641" w:rsidP="00E00641">
                      <w:r w:rsidRPr="00DB1B41">
                        <w:rPr>
                          <w:b/>
                          <w:i/>
                        </w:rPr>
                        <w:t>Our mission at GFL is to help equip individuals and churches to more fully embrace The Great Commission.</w:t>
                      </w:r>
                      <w:r>
                        <w:t xml:space="preserve">  The training we offer in evangelism and discipleship is ‘hands-on’ equipping.  Instead of training in theory alone, we demonstrate how these </w:t>
                      </w:r>
                      <w:r w:rsidR="00E75B26">
                        <w:t>B</w:t>
                      </w:r>
                      <w:r>
                        <w:t xml:space="preserve">iblical commands can immediately be put to use.  </w:t>
                      </w:r>
                    </w:p>
                    <w:p w14:paraId="32F477DC" w14:textId="77777777" w:rsidR="00E00641" w:rsidRPr="004D0168" w:rsidRDefault="00E00641" w:rsidP="00E00641">
                      <w:pPr>
                        <w:rPr>
                          <w:b/>
                        </w:rPr>
                      </w:pPr>
                    </w:p>
                    <w:p w14:paraId="67A71454" w14:textId="77777777" w:rsidR="00E00641" w:rsidRPr="004D0168" w:rsidRDefault="00E00641" w:rsidP="00E00641">
                      <w:pPr>
                        <w:pStyle w:val="ListParagraph"/>
                        <w:rPr>
                          <w:rFonts w:ascii="Times New Roman" w:hAnsi="Times New Roman"/>
                          <w:b/>
                        </w:rPr>
                      </w:pPr>
                    </w:p>
                  </w:txbxContent>
                </v:textbox>
                <w10:wrap type="square" anchorx="margin"/>
              </v:shape>
            </w:pict>
          </mc:Fallback>
        </mc:AlternateContent>
      </w:r>
      <w:r>
        <w:rPr>
          <w:rFonts w:ascii="Viner Hand ITC" w:hAnsi="Viner Hand ITC"/>
          <w:b/>
          <w:noProof/>
          <w:sz w:val="16"/>
          <w:szCs w:val="16"/>
        </w:rPr>
        <mc:AlternateContent>
          <mc:Choice Requires="wps">
            <w:drawing>
              <wp:anchor distT="0" distB="0" distL="114300" distR="114300" simplePos="0" relativeHeight="251981312" behindDoc="0" locked="0" layoutInCell="1" allowOverlap="1" wp14:anchorId="209306E5" wp14:editId="66F60BDB">
                <wp:simplePos x="0" y="0"/>
                <wp:positionH relativeFrom="column">
                  <wp:posOffset>4569166</wp:posOffset>
                </wp:positionH>
                <wp:positionV relativeFrom="paragraph">
                  <wp:posOffset>2761373</wp:posOffset>
                </wp:positionV>
                <wp:extent cx="1770659" cy="264277"/>
                <wp:effectExtent l="0" t="0" r="20320" b="21590"/>
                <wp:wrapNone/>
                <wp:docPr id="433" name="Text Box 433"/>
                <wp:cNvGraphicFramePr/>
                <a:graphic xmlns:a="http://schemas.openxmlformats.org/drawingml/2006/main">
                  <a:graphicData uri="http://schemas.microsoft.com/office/word/2010/wordprocessingShape">
                    <wps:wsp>
                      <wps:cNvSpPr txBox="1"/>
                      <wps:spPr>
                        <a:xfrm>
                          <a:off x="0" y="0"/>
                          <a:ext cx="1770659" cy="264277"/>
                        </a:xfrm>
                        <a:prstGeom prst="rect">
                          <a:avLst/>
                        </a:prstGeom>
                        <a:solidFill>
                          <a:schemeClr val="tx1"/>
                        </a:solidFill>
                        <a:ln w="6350">
                          <a:solidFill>
                            <a:prstClr val="black"/>
                          </a:solidFill>
                        </a:ln>
                      </wps:spPr>
                      <wps:txbx>
                        <w:txbxContent>
                          <w:p w14:paraId="4353645A" w14:textId="03D3A83C" w:rsidR="00AB343F" w:rsidRPr="00AB343F" w:rsidRDefault="00AB343F">
                            <w:pPr>
                              <w:rPr>
                                <w:b/>
                                <w:bCs/>
                                <w:color w:val="FFFFFF" w:themeColor="background1"/>
                              </w:rPr>
                            </w:pPr>
                            <w:r w:rsidRPr="00AB343F">
                              <w:rPr>
                                <w:b/>
                                <w:bCs/>
                                <w:color w:val="FFFFFF" w:themeColor="background1"/>
                              </w:rPr>
                              <w:t>James Moore preaching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306E5" id="Text Box 433" o:spid="_x0000_s1044" type="#_x0000_t202" style="position:absolute;margin-left:359.8pt;margin-top:217.45pt;width:139.4pt;height:20.8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" fillcolor="black [3213]" strokeweight=".5pt">
                <v:textbox>
                  <w:txbxContent>
                    <w:p w14:paraId="4353645A" w14:textId="03D3A83C" w:rsidR="00AB343F" w:rsidRPr="00AB343F" w:rsidRDefault="00AB343F">
                      <w:pPr>
                        <w:rPr>
                          <w:b/>
                          <w:bCs/>
                          <w:color w:val="FFFFFF" w:themeColor="background1"/>
                        </w:rPr>
                      </w:pPr>
                      <w:r w:rsidRPr="00AB343F">
                        <w:rPr>
                          <w:b/>
                          <w:bCs/>
                          <w:color w:val="FFFFFF" w:themeColor="background1"/>
                        </w:rPr>
                        <w:t>James Moore preaching</w:t>
                      </w:r>
                    </w:p>
                  </w:txbxContent>
                </v:textbox>
              </v:shape>
            </w:pict>
          </mc:Fallback>
        </mc:AlternateContent>
      </w:r>
      <w:r w:rsidR="00FC456D" w:rsidRPr="00527351">
        <w:rPr>
          <w:rFonts w:ascii="Viner Hand ITC" w:hAnsi="Viner Hand ITC"/>
          <w:b/>
          <w:noProof/>
          <w:sz w:val="16"/>
          <w:szCs w:val="16"/>
        </w:rPr>
        <mc:AlternateContent>
          <mc:Choice Requires="wps">
            <w:drawing>
              <wp:anchor distT="45720" distB="45720" distL="114300" distR="114300" simplePos="0" relativeHeight="251975168" behindDoc="0" locked="0" layoutInCell="1" allowOverlap="1" wp14:anchorId="58FF5203" wp14:editId="25455880">
                <wp:simplePos x="0" y="0"/>
                <wp:positionH relativeFrom="column">
                  <wp:posOffset>3205480</wp:posOffset>
                </wp:positionH>
                <wp:positionV relativeFrom="paragraph">
                  <wp:posOffset>3154680</wp:posOffset>
                </wp:positionV>
                <wp:extent cx="3905885" cy="2077720"/>
                <wp:effectExtent l="0" t="0" r="0" b="508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885" cy="2077720"/>
                        </a:xfrm>
                        <a:prstGeom prst="rect">
                          <a:avLst/>
                        </a:prstGeom>
                        <a:solidFill>
                          <a:srgbClr val="FFFFFF"/>
                        </a:solidFill>
                        <a:ln w="9525">
                          <a:noFill/>
                          <a:miter lim="800000"/>
                          <a:headEnd/>
                          <a:tailEnd/>
                        </a:ln>
                      </wps:spPr>
                      <wps:txbx>
                        <w:txbxContent>
                          <w:p w14:paraId="4773361F" w14:textId="1A4649D4" w:rsidR="00083CD3" w:rsidRDefault="00FC456D" w:rsidP="00083CD3">
                            <w:pPr>
                              <w:tabs>
                                <w:tab w:val="left" w:pos="1980"/>
                              </w:tabs>
                            </w:pPr>
                            <w:r>
                              <w:rPr>
                                <w:noProof/>
                              </w:rPr>
                              <w:drawing>
                                <wp:inline distT="0" distB="0" distL="0" distR="0" wp14:anchorId="158B1852" wp14:editId="1430AE26">
                                  <wp:extent cx="3583741" cy="2072380"/>
                                  <wp:effectExtent l="0" t="0" r="0" b="444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4825" cy="2084572"/>
                                          </a:xfrm>
                                          <a:prstGeom prst="rect">
                                            <a:avLst/>
                                          </a:prstGeom>
                                          <a:noFill/>
                                          <a:ln>
                                            <a:noFill/>
                                          </a:ln>
                                        </pic:spPr>
                                      </pic:pic>
                                    </a:graphicData>
                                  </a:graphic>
                                </wp:inline>
                              </w:drawing>
                            </w:r>
                          </w:p>
                          <w:p w14:paraId="344855B9" w14:textId="14826EE4" w:rsidR="00527351" w:rsidRDefault="00527351" w:rsidP="00AF3D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F5203" id="_x0000_s1045" type="#_x0000_t202" style="position:absolute;margin-left:252.4pt;margin-top:248.4pt;width:307.55pt;height:163.6pt;z-index:25197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" stroked="f">
                <v:textbox>
                  <w:txbxContent>
                    <w:p w14:paraId="4773361F" w14:textId="1A4649D4" w:rsidR="00083CD3" w:rsidRDefault="00FC456D" w:rsidP="00083CD3">
                      <w:pPr>
                        <w:tabs>
                          <w:tab w:val="left" w:pos="1980"/>
                        </w:tabs>
                      </w:pPr>
                      <w:r>
                        <w:rPr>
                          <w:noProof/>
                        </w:rPr>
                        <w:drawing>
                          <wp:inline distT="0" distB="0" distL="0" distR="0" wp14:anchorId="158B1852" wp14:editId="1430AE26">
                            <wp:extent cx="3583741" cy="2072380"/>
                            <wp:effectExtent l="0" t="0" r="0" b="444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4825" cy="2084572"/>
                                    </a:xfrm>
                                    <a:prstGeom prst="rect">
                                      <a:avLst/>
                                    </a:prstGeom>
                                    <a:noFill/>
                                    <a:ln>
                                      <a:noFill/>
                                    </a:ln>
                                  </pic:spPr>
                                </pic:pic>
                              </a:graphicData>
                            </a:graphic>
                          </wp:inline>
                        </w:drawing>
                      </w:r>
                    </w:p>
                    <w:p w14:paraId="344855B9" w14:textId="14826EE4" w:rsidR="00527351" w:rsidRDefault="00527351" w:rsidP="00AF3D37"/>
                  </w:txbxContent>
                </v:textbox>
                <w10:wrap type="square"/>
              </v:shape>
            </w:pict>
          </mc:Fallback>
        </mc:AlternateContent>
      </w:r>
      <w:r w:rsidR="00F253CE" w:rsidRPr="001C76DE">
        <w:rPr>
          <w:rFonts w:ascii="Viner Hand ITC" w:hAnsi="Viner Hand ITC"/>
          <w:b/>
          <w:noProof/>
          <w:sz w:val="16"/>
          <w:szCs w:val="16"/>
        </w:rPr>
        <mc:AlternateContent>
          <mc:Choice Requires="wps">
            <w:drawing>
              <wp:anchor distT="45720" distB="45720" distL="114300" distR="114300" simplePos="0" relativeHeight="251908608" behindDoc="0" locked="0" layoutInCell="1" allowOverlap="1" wp14:anchorId="798C629E" wp14:editId="0AE18126">
                <wp:simplePos x="0" y="0"/>
                <wp:positionH relativeFrom="margin">
                  <wp:posOffset>3474908</wp:posOffset>
                </wp:positionH>
                <wp:positionV relativeFrom="paragraph">
                  <wp:posOffset>2540</wp:posOffset>
                </wp:positionV>
                <wp:extent cx="3160395" cy="3192145"/>
                <wp:effectExtent l="0" t="0" r="1905" b="825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192145"/>
                        </a:xfrm>
                        <a:prstGeom prst="rect">
                          <a:avLst/>
                        </a:prstGeom>
                        <a:solidFill>
                          <a:srgbClr val="FFFFFF"/>
                        </a:solidFill>
                        <a:ln w="9525">
                          <a:noFill/>
                          <a:miter lim="800000"/>
                          <a:headEnd/>
                          <a:tailEnd/>
                        </a:ln>
                      </wps:spPr>
                      <wps:txbx>
                        <w:txbxContent>
                          <w:p w14:paraId="598DC208" w14:textId="433C267D" w:rsidR="001C76DE" w:rsidRPr="000B1D5C" w:rsidRDefault="00AF3D37">
                            <w:pPr>
                              <w:rPr>
                                <w:sz w:val="28"/>
                                <w:szCs w:val="28"/>
                              </w:rPr>
                            </w:pPr>
                            <w:r>
                              <w:rPr>
                                <w:noProof/>
                              </w:rPr>
                              <w:drawing>
                                <wp:inline distT="0" distB="0" distL="0" distR="0" wp14:anchorId="7965C5D7" wp14:editId="713D9F98">
                                  <wp:extent cx="2893135" cy="3048613"/>
                                  <wp:effectExtent l="0" t="0" r="254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4784" cy="31030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C629E" id="_x0000_s1046" type="#_x0000_t202" style="position:absolute;margin-left:273.6pt;margin-top:.2pt;width:248.85pt;height:251.35pt;z-index:25190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" stroked="f">
                <v:textbox>
                  <w:txbxContent>
                    <w:p w14:paraId="598DC208" w14:textId="433C267D" w:rsidR="001C76DE" w:rsidRPr="000B1D5C" w:rsidRDefault="00AF3D37">
                      <w:pPr>
                        <w:rPr>
                          <w:sz w:val="28"/>
                          <w:szCs w:val="28"/>
                        </w:rPr>
                      </w:pPr>
                      <w:r>
                        <w:rPr>
                          <w:noProof/>
                        </w:rPr>
                        <w:drawing>
                          <wp:inline distT="0" distB="0" distL="0" distR="0" wp14:anchorId="7965C5D7" wp14:editId="713D9F98">
                            <wp:extent cx="2893135" cy="3048613"/>
                            <wp:effectExtent l="0" t="0" r="254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4784" cy="3103038"/>
                                    </a:xfrm>
                                    <a:prstGeom prst="rect">
                                      <a:avLst/>
                                    </a:prstGeom>
                                    <a:noFill/>
                                    <a:ln>
                                      <a:noFill/>
                                    </a:ln>
                                  </pic:spPr>
                                </pic:pic>
                              </a:graphicData>
                            </a:graphic>
                          </wp:inline>
                        </w:drawing>
                      </w:r>
                    </w:p>
                  </w:txbxContent>
                </v:textbox>
                <w10:wrap type="square" anchorx="margin"/>
              </v:shape>
            </w:pict>
          </mc:Fallback>
        </mc:AlternateContent>
      </w:r>
      <w:r w:rsidR="006B0703" w:rsidRPr="004D0168">
        <w:rPr>
          <w:b/>
          <w:i/>
          <w:noProof/>
          <w:sz w:val="16"/>
          <w:szCs w:val="16"/>
        </w:rPr>
        <mc:AlternateContent>
          <mc:Choice Requires="wps">
            <w:drawing>
              <wp:anchor distT="45720" distB="45720" distL="114300" distR="114300" simplePos="0" relativeHeight="251920896" behindDoc="0" locked="0" layoutInCell="1" allowOverlap="1" wp14:anchorId="76753391" wp14:editId="1854F470">
                <wp:simplePos x="0" y="0"/>
                <wp:positionH relativeFrom="margin">
                  <wp:posOffset>3427095</wp:posOffset>
                </wp:positionH>
                <wp:positionV relativeFrom="paragraph">
                  <wp:posOffset>5346065</wp:posOffset>
                </wp:positionV>
                <wp:extent cx="3556000" cy="1505585"/>
                <wp:effectExtent l="0" t="0" r="6350"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0" cy="1505585"/>
                        </a:xfrm>
                        <a:prstGeom prst="rect">
                          <a:avLst/>
                        </a:prstGeom>
                        <a:solidFill>
                          <a:srgbClr val="FFFF99"/>
                        </a:solidFill>
                        <a:ln w="9525">
                          <a:noFill/>
                          <a:miter lim="800000"/>
                          <a:headEnd/>
                          <a:tailEnd/>
                        </a:ln>
                      </wps:spPr>
                      <wps:txbx>
                        <w:txbxContent>
                          <w:p w14:paraId="17ED412D" w14:textId="7427FCAE" w:rsidR="007555FA" w:rsidRPr="00257568" w:rsidRDefault="007555FA" w:rsidP="007555FA">
                            <w:pPr>
                              <w:rPr>
                                <w:b/>
                              </w:rPr>
                            </w:pPr>
                            <w:r w:rsidRPr="00257568">
                              <w:rPr>
                                <w:b/>
                                <w:color w:val="FF0000"/>
                              </w:rPr>
                              <w:t>NEW ADDRESS for those who wish to mail  DONATIONS:</w:t>
                            </w:r>
                            <w:r w:rsidRPr="00257568">
                              <w:rPr>
                                <w:b/>
                                <w:bCs/>
                                <w:noProof/>
                              </w:rPr>
                              <w:t xml:space="preserve"> </w:t>
                            </w:r>
                          </w:p>
                          <w:p w14:paraId="07CC7BFD" w14:textId="77777777" w:rsidR="00527351" w:rsidRDefault="007555FA" w:rsidP="007555FA">
                            <w:pPr>
                              <w:rPr>
                                <w:b/>
                                <w:bCs/>
                              </w:rPr>
                            </w:pPr>
                            <w:r w:rsidRPr="00257568">
                              <w:rPr>
                                <w:b/>
                                <w:bCs/>
                              </w:rPr>
                              <w:t>Gospel for Life, Treasurer</w:t>
                            </w:r>
                            <w:r w:rsidRPr="00257568">
                              <w:rPr>
                                <w:b/>
                                <w:bCs/>
                              </w:rPr>
                              <w:tab/>
                            </w:r>
                            <w:r w:rsidRPr="00257568">
                              <w:rPr>
                                <w:b/>
                                <w:bCs/>
                              </w:rPr>
                              <w:tab/>
                            </w:r>
                          </w:p>
                          <w:p w14:paraId="7630CF19" w14:textId="77777777" w:rsidR="00E97934" w:rsidRDefault="007555FA" w:rsidP="007555FA">
                            <w:pPr>
                              <w:rPr>
                                <w:b/>
                                <w:bCs/>
                              </w:rPr>
                            </w:pPr>
                            <w:r w:rsidRPr="00257568">
                              <w:rPr>
                                <w:b/>
                                <w:bCs/>
                              </w:rPr>
                              <w:t xml:space="preserve">80 Deer Valley Ct. </w:t>
                            </w:r>
                            <w:r w:rsidRPr="00257568">
                              <w:rPr>
                                <w:b/>
                                <w:bCs/>
                              </w:rPr>
                              <w:tab/>
                            </w:r>
                          </w:p>
                          <w:p w14:paraId="3BB9325B" w14:textId="77777777" w:rsidR="00E97934" w:rsidRDefault="007555FA" w:rsidP="00E57A5A">
                            <w:pPr>
                              <w:rPr>
                                <w:b/>
                                <w:bCs/>
                              </w:rPr>
                            </w:pPr>
                            <w:r w:rsidRPr="00257568">
                              <w:rPr>
                                <w:b/>
                                <w:bCs/>
                              </w:rPr>
                              <w:t>Reno, NV 89511</w:t>
                            </w:r>
                          </w:p>
                          <w:p w14:paraId="4CB40C4E" w14:textId="77777777" w:rsidR="00E97934" w:rsidRDefault="00E97934" w:rsidP="00E57A5A">
                            <w:pPr>
                              <w:rPr>
                                <w:b/>
                                <w:bCs/>
                              </w:rPr>
                            </w:pPr>
                          </w:p>
                          <w:p w14:paraId="4F54243A" w14:textId="4ACD9AAF" w:rsidR="007555FA" w:rsidRPr="00E97934" w:rsidRDefault="00E57847" w:rsidP="00E57A5A">
                            <w:pPr>
                              <w:rPr>
                                <w:b/>
                                <w:bCs/>
                              </w:rPr>
                            </w:pPr>
                            <w:r w:rsidRPr="00E57847">
                              <w:rPr>
                                <w:b/>
                                <w:bCs/>
                              </w:rPr>
                              <w:t xml:space="preserve">You may donate by check, or </w:t>
                            </w:r>
                          </w:p>
                          <w:p w14:paraId="69FEAFEA" w14:textId="63A522C9" w:rsidR="00E57A5A" w:rsidRPr="00E57847" w:rsidRDefault="00E57847" w:rsidP="00E57A5A">
                            <w:pPr>
                              <w:rPr>
                                <w:b/>
                                <w:bCs/>
                              </w:rPr>
                            </w:pPr>
                            <w:r w:rsidRPr="00E57847">
                              <w:rPr>
                                <w:b/>
                                <w:bCs/>
                              </w:rPr>
                              <w:t xml:space="preserve">through </w:t>
                            </w:r>
                            <w:proofErr w:type="spellStart"/>
                            <w:r w:rsidRPr="00E57847">
                              <w:rPr>
                                <w:b/>
                                <w:bCs/>
                              </w:rPr>
                              <w:t>Zelle</w:t>
                            </w:r>
                            <w:proofErr w:type="spellEnd"/>
                            <w:r w:rsidRPr="00E57847">
                              <w:rPr>
                                <w:b/>
                                <w:bCs/>
                              </w:rPr>
                              <w:t>, Venmo, or PayPal</w:t>
                            </w:r>
                          </w:p>
                          <w:p w14:paraId="6AAFA4F5" w14:textId="77777777" w:rsidR="00E57A5A" w:rsidRPr="00E57847" w:rsidRDefault="00E57A5A" w:rsidP="00E57A5A">
                            <w:pPr>
                              <w:rPr>
                                <w:b/>
                                <w:bCs/>
                              </w:rPr>
                            </w:pPr>
                          </w:p>
                          <w:p w14:paraId="6F583BFE" w14:textId="77777777" w:rsidR="00E57A5A" w:rsidRDefault="00E57A5A" w:rsidP="00E57A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53391" id="_x0000_s1047" type="#_x0000_t202" style="position:absolute;margin-left:269.85pt;margin-top:420.95pt;width:280pt;height:118.55pt;z-index:25192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" fillcolor="#ff9" stroked="f">
                <v:textbox>
                  <w:txbxContent>
                    <w:p w14:paraId="17ED412D" w14:textId="7427FCAE" w:rsidR="007555FA" w:rsidRPr="00257568" w:rsidRDefault="007555FA" w:rsidP="007555FA">
                      <w:pPr>
                        <w:rPr>
                          <w:b/>
                        </w:rPr>
                      </w:pPr>
                      <w:r w:rsidRPr="00257568">
                        <w:rPr>
                          <w:b/>
                          <w:color w:val="FF0000"/>
                        </w:rPr>
                        <w:t>NEW ADDRESS for those who wish to mail  DONATIONS:</w:t>
                      </w:r>
                      <w:r w:rsidRPr="00257568">
                        <w:rPr>
                          <w:b/>
                          <w:bCs/>
                          <w:noProof/>
                        </w:rPr>
                        <w:t xml:space="preserve"> </w:t>
                      </w:r>
                    </w:p>
                    <w:p w14:paraId="07CC7BFD" w14:textId="77777777" w:rsidR="00527351" w:rsidRDefault="007555FA" w:rsidP="007555FA">
                      <w:pPr>
                        <w:rPr>
                          <w:b/>
                          <w:bCs/>
                        </w:rPr>
                      </w:pPr>
                      <w:r w:rsidRPr="00257568">
                        <w:rPr>
                          <w:b/>
                          <w:bCs/>
                        </w:rPr>
                        <w:t>Gospel for Life, Treasurer</w:t>
                      </w:r>
                      <w:r w:rsidRPr="00257568">
                        <w:rPr>
                          <w:b/>
                          <w:bCs/>
                        </w:rPr>
                        <w:tab/>
                      </w:r>
                      <w:r w:rsidRPr="00257568">
                        <w:rPr>
                          <w:b/>
                          <w:bCs/>
                        </w:rPr>
                        <w:tab/>
                      </w:r>
                    </w:p>
                    <w:p w14:paraId="7630CF19" w14:textId="77777777" w:rsidR="00E97934" w:rsidRDefault="007555FA" w:rsidP="007555FA">
                      <w:pPr>
                        <w:rPr>
                          <w:b/>
                          <w:bCs/>
                        </w:rPr>
                      </w:pPr>
                      <w:r w:rsidRPr="00257568">
                        <w:rPr>
                          <w:b/>
                          <w:bCs/>
                        </w:rPr>
                        <w:t xml:space="preserve">80 Deer Valley Ct. </w:t>
                      </w:r>
                      <w:r w:rsidRPr="00257568">
                        <w:rPr>
                          <w:b/>
                          <w:bCs/>
                        </w:rPr>
                        <w:tab/>
                      </w:r>
                    </w:p>
                    <w:p w14:paraId="3BB9325B" w14:textId="77777777" w:rsidR="00E97934" w:rsidRDefault="007555FA" w:rsidP="00E57A5A">
                      <w:pPr>
                        <w:rPr>
                          <w:b/>
                          <w:bCs/>
                        </w:rPr>
                      </w:pPr>
                      <w:r w:rsidRPr="00257568">
                        <w:rPr>
                          <w:b/>
                          <w:bCs/>
                        </w:rPr>
                        <w:t>Reno, NV 89511</w:t>
                      </w:r>
                    </w:p>
                    <w:p w14:paraId="4CB40C4E" w14:textId="77777777" w:rsidR="00E97934" w:rsidRDefault="00E97934" w:rsidP="00E57A5A">
                      <w:pPr>
                        <w:rPr>
                          <w:b/>
                          <w:bCs/>
                        </w:rPr>
                      </w:pPr>
                    </w:p>
                    <w:p w14:paraId="4F54243A" w14:textId="4ACD9AAF" w:rsidR="007555FA" w:rsidRPr="00E97934" w:rsidRDefault="00E57847" w:rsidP="00E57A5A">
                      <w:pPr>
                        <w:rPr>
                          <w:b/>
                          <w:bCs/>
                        </w:rPr>
                      </w:pPr>
                      <w:r w:rsidRPr="00E57847">
                        <w:rPr>
                          <w:b/>
                          <w:bCs/>
                        </w:rPr>
                        <w:t xml:space="preserve">You may donate by check, or </w:t>
                      </w:r>
                    </w:p>
                    <w:p w14:paraId="69FEAFEA" w14:textId="63A522C9" w:rsidR="00E57A5A" w:rsidRPr="00E57847" w:rsidRDefault="00E57847" w:rsidP="00E57A5A">
                      <w:pPr>
                        <w:rPr>
                          <w:b/>
                          <w:bCs/>
                        </w:rPr>
                      </w:pPr>
                      <w:r w:rsidRPr="00E57847">
                        <w:rPr>
                          <w:b/>
                          <w:bCs/>
                        </w:rPr>
                        <w:t xml:space="preserve">through </w:t>
                      </w:r>
                      <w:proofErr w:type="spellStart"/>
                      <w:r w:rsidRPr="00E57847">
                        <w:rPr>
                          <w:b/>
                          <w:bCs/>
                        </w:rPr>
                        <w:t>Zelle</w:t>
                      </w:r>
                      <w:proofErr w:type="spellEnd"/>
                      <w:r w:rsidRPr="00E57847">
                        <w:rPr>
                          <w:b/>
                          <w:bCs/>
                        </w:rPr>
                        <w:t>, Venmo, or PayPal</w:t>
                      </w:r>
                    </w:p>
                    <w:p w14:paraId="6AAFA4F5" w14:textId="77777777" w:rsidR="00E57A5A" w:rsidRPr="00E57847" w:rsidRDefault="00E57A5A" w:rsidP="00E57A5A">
                      <w:pPr>
                        <w:rPr>
                          <w:b/>
                          <w:bCs/>
                        </w:rPr>
                      </w:pPr>
                    </w:p>
                    <w:p w14:paraId="6F583BFE" w14:textId="77777777" w:rsidR="00E57A5A" w:rsidRDefault="00E57A5A" w:rsidP="00E57A5A"/>
                  </w:txbxContent>
                </v:textbox>
                <w10:wrap type="square" anchorx="margin"/>
              </v:shape>
            </w:pict>
          </mc:Fallback>
        </mc:AlternateContent>
      </w:r>
      <w:r w:rsidR="00083CD3" w:rsidRPr="00DD1B94">
        <w:rPr>
          <w:rFonts w:ascii="Viner Hand ITC" w:hAnsi="Viner Hand ITC"/>
          <w:b/>
          <w:noProof/>
          <w:sz w:val="16"/>
          <w:szCs w:val="16"/>
        </w:rPr>
        <mc:AlternateContent>
          <mc:Choice Requires="wps">
            <w:drawing>
              <wp:anchor distT="45720" distB="45720" distL="114300" distR="114300" simplePos="0" relativeHeight="251906560" behindDoc="0" locked="0" layoutInCell="1" allowOverlap="1" wp14:anchorId="21382AD6" wp14:editId="09D3F7B6">
                <wp:simplePos x="0" y="0"/>
                <wp:positionH relativeFrom="margin">
                  <wp:posOffset>-257810</wp:posOffset>
                </wp:positionH>
                <wp:positionV relativeFrom="paragraph">
                  <wp:posOffset>2540</wp:posOffset>
                </wp:positionV>
                <wp:extent cx="3282950" cy="525907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5259070"/>
                        </a:xfrm>
                        <a:prstGeom prst="rect">
                          <a:avLst/>
                        </a:prstGeom>
                        <a:solidFill>
                          <a:srgbClr val="FFFFFF"/>
                        </a:solidFill>
                        <a:ln w="9525">
                          <a:noFill/>
                          <a:miter lim="800000"/>
                          <a:headEnd/>
                          <a:tailEnd/>
                        </a:ln>
                      </wps:spPr>
                      <wps:txbx>
                        <w:txbxContent>
                          <w:p w14:paraId="12100DDF" w14:textId="623E4C0F" w:rsidR="00325092" w:rsidRPr="00AF3D37" w:rsidRDefault="00AF3D37" w:rsidP="00325092">
                            <w:pPr>
                              <w:rPr>
                                <w:b/>
                                <w:bCs/>
                                <w:sz w:val="32"/>
                                <w:szCs w:val="32"/>
                              </w:rPr>
                            </w:pPr>
                            <w:r w:rsidRPr="00AF3D37">
                              <w:rPr>
                                <w:b/>
                                <w:bCs/>
                                <w:sz w:val="32"/>
                                <w:szCs w:val="32"/>
                              </w:rPr>
                              <w:t xml:space="preserve">Meet our new </w:t>
                            </w:r>
                            <w:r>
                              <w:rPr>
                                <w:b/>
                                <w:bCs/>
                                <w:sz w:val="32"/>
                                <w:szCs w:val="32"/>
                              </w:rPr>
                              <w:t xml:space="preserve">GFL </w:t>
                            </w:r>
                            <w:r w:rsidRPr="00AF3D37">
                              <w:rPr>
                                <w:b/>
                                <w:bCs/>
                                <w:sz w:val="32"/>
                                <w:szCs w:val="32"/>
                              </w:rPr>
                              <w:t>vice president, James Moore</w:t>
                            </w:r>
                          </w:p>
                          <w:p w14:paraId="512C3838" w14:textId="002A69E0" w:rsidR="00AF3D37" w:rsidRPr="00F83A81" w:rsidRDefault="00AF3D37" w:rsidP="00AF3D37">
                            <w:pPr>
                              <w:spacing w:line="259" w:lineRule="auto"/>
                              <w:rPr>
                                <w:sz w:val="28"/>
                                <w:szCs w:val="28"/>
                              </w:rPr>
                            </w:pPr>
                            <w:r>
                              <w:rPr>
                                <w:sz w:val="28"/>
                                <w:szCs w:val="28"/>
                              </w:rPr>
                              <w:t>James has taught on biblical evangelism in seven countries.  His ‘hands-on’ approach in teaching evangelism has provided leadership by example to pastors and laymen</w:t>
                            </w:r>
                            <w:r w:rsidR="006D092D">
                              <w:rPr>
                                <w:sz w:val="28"/>
                                <w:szCs w:val="28"/>
                              </w:rPr>
                              <w:t>—t</w:t>
                            </w:r>
                            <w:r>
                              <w:rPr>
                                <w:sz w:val="28"/>
                                <w:szCs w:val="28"/>
                              </w:rPr>
                              <w:t xml:space="preserve">raining them and encouraging them to open-air preach, and to share their faith as a lifestyle.  James is president of Christians Sharing Christ, founded in Costa Rica in 1969.  He currently serves as pastor of evangelism at Providence Reformed Baptist Church in Marble Falls, Texas.   James’ fluency in Spanish has proven to be an open door for training Latin American pastors.  In addition to his frequent travels to Latin America, James preaches in parks, town squares, at events, and on college campuses.  His greatest desire is to make Christ known through the proclamation of the gospel.  James and I have been blessed to minister together in Guatemala and in Costa Rica.  </w:t>
                            </w:r>
                          </w:p>
                          <w:p w14:paraId="1846AE45" w14:textId="0BDBD0A1" w:rsidR="00E22951" w:rsidRPr="00E22951" w:rsidRDefault="00E22951" w:rsidP="00AF3D37">
                            <w:pPr>
                              <w:pStyle w:val="ListParagraph"/>
                              <w:spacing w:line="259" w:lineRule="auto"/>
                              <w:ind w:left="90"/>
                              <w:contextualSpacing/>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82AD6" id="_x0000_s1048" type="#_x0000_t202" style="position:absolute;margin-left:-20.3pt;margin-top:.2pt;width:258.5pt;height:414.1pt;z-index:25190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" stroked="f">
                <v:textbox>
                  <w:txbxContent>
                    <w:p w14:paraId="12100DDF" w14:textId="623E4C0F" w:rsidR="00325092" w:rsidRPr="00AF3D37" w:rsidRDefault="00AF3D37" w:rsidP="00325092">
                      <w:pPr>
                        <w:rPr>
                          <w:b/>
                          <w:bCs/>
                          <w:sz w:val="32"/>
                          <w:szCs w:val="32"/>
                        </w:rPr>
                      </w:pPr>
                      <w:r w:rsidRPr="00AF3D37">
                        <w:rPr>
                          <w:b/>
                          <w:bCs/>
                          <w:sz w:val="32"/>
                          <w:szCs w:val="32"/>
                        </w:rPr>
                        <w:t xml:space="preserve">Meet our new </w:t>
                      </w:r>
                      <w:r>
                        <w:rPr>
                          <w:b/>
                          <w:bCs/>
                          <w:sz w:val="32"/>
                          <w:szCs w:val="32"/>
                        </w:rPr>
                        <w:t xml:space="preserve">GFL </w:t>
                      </w:r>
                      <w:r w:rsidRPr="00AF3D37">
                        <w:rPr>
                          <w:b/>
                          <w:bCs/>
                          <w:sz w:val="32"/>
                          <w:szCs w:val="32"/>
                        </w:rPr>
                        <w:t>vice president, James Moore</w:t>
                      </w:r>
                    </w:p>
                    <w:p w14:paraId="512C3838" w14:textId="002A69E0" w:rsidR="00AF3D37" w:rsidRPr="00F83A81" w:rsidRDefault="00AF3D37" w:rsidP="00AF3D37">
                      <w:pPr>
                        <w:spacing w:line="259" w:lineRule="auto"/>
                        <w:rPr>
                          <w:sz w:val="28"/>
                          <w:szCs w:val="28"/>
                        </w:rPr>
                      </w:pPr>
                      <w:r>
                        <w:rPr>
                          <w:sz w:val="28"/>
                          <w:szCs w:val="28"/>
                        </w:rPr>
                        <w:t>James has taught on biblical evangelism in seven countries.  His ‘hands-on’ approach in teaching evangelism has provided leadership by example to pastors and laymen</w:t>
                      </w:r>
                      <w:r w:rsidR="006D092D">
                        <w:rPr>
                          <w:sz w:val="28"/>
                          <w:szCs w:val="28"/>
                        </w:rPr>
                        <w:t>—t</w:t>
                      </w:r>
                      <w:r>
                        <w:rPr>
                          <w:sz w:val="28"/>
                          <w:szCs w:val="28"/>
                        </w:rPr>
                        <w:t xml:space="preserve">raining them and encouraging them to open-air preach, and to share their faith as a lifestyle.  James is president of Christians Sharing Christ, founded in Costa Rica in 1969.  He currently serves as pastor of evangelism at Providence Reformed Baptist Church in Marble Falls, Texas.   James’ fluency in Spanish has proven to be an open door for training Latin American pastors.  In addition to his frequent travels to Latin America, James preaches in parks, town squares, at events, and on college campuses.  His greatest desire is to make Christ known through the proclamation of the gospel.  James and I have been blessed to minister together in Guatemala and in Costa Rica.  </w:t>
                      </w:r>
                    </w:p>
                    <w:p w14:paraId="1846AE45" w14:textId="0BDBD0A1" w:rsidR="00E22951" w:rsidRPr="00E22951" w:rsidRDefault="00E22951" w:rsidP="00AF3D37">
                      <w:pPr>
                        <w:pStyle w:val="ListParagraph"/>
                        <w:spacing w:line="259" w:lineRule="auto"/>
                        <w:ind w:left="90"/>
                        <w:contextualSpacing/>
                        <w:rPr>
                          <w:rFonts w:ascii="Times New Roman" w:hAnsi="Times New Roman"/>
                          <w:sz w:val="28"/>
                          <w:szCs w:val="28"/>
                        </w:rPr>
                      </w:pPr>
                    </w:p>
                  </w:txbxContent>
                </v:textbox>
                <w10:wrap type="square" anchorx="margin"/>
              </v:shape>
            </w:pict>
          </mc:Fallback>
        </mc:AlternateContent>
      </w:r>
    </w:p>
    <w:p w14:paraId="1FA36569" w14:textId="2BB4521A" w:rsidR="001C76DE" w:rsidRPr="00F63E72" w:rsidRDefault="006B0703" w:rsidP="00F63E72">
      <w:pPr>
        <w:rPr>
          <w:rFonts w:ascii="Viner Hand ITC" w:hAnsi="Viner Hand ITC"/>
          <w:b/>
          <w:sz w:val="16"/>
          <w:szCs w:val="16"/>
        </w:rPr>
      </w:pPr>
      <w:r w:rsidRPr="0068205D">
        <w:rPr>
          <w:rFonts w:ascii="Viner Hand ITC" w:hAnsi="Viner Hand ITC"/>
          <w:b/>
          <w:noProof/>
          <w:sz w:val="16"/>
          <w:szCs w:val="16"/>
        </w:rPr>
        <mc:AlternateContent>
          <mc:Choice Requires="wps">
            <w:drawing>
              <wp:anchor distT="45720" distB="45720" distL="114300" distR="114300" simplePos="0" relativeHeight="251918848" behindDoc="0" locked="0" layoutInCell="1" allowOverlap="1" wp14:anchorId="31E95F85" wp14:editId="2D472F92">
                <wp:simplePos x="0" y="0"/>
                <wp:positionH relativeFrom="margin">
                  <wp:posOffset>3456547</wp:posOffset>
                </wp:positionH>
                <wp:positionV relativeFrom="paragraph">
                  <wp:posOffset>1405109</wp:posOffset>
                </wp:positionV>
                <wp:extent cx="3476625" cy="768350"/>
                <wp:effectExtent l="0" t="0" r="9525"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768350"/>
                        </a:xfrm>
                        <a:prstGeom prst="rect">
                          <a:avLst/>
                        </a:prstGeom>
                        <a:solidFill>
                          <a:srgbClr val="FFFF99"/>
                        </a:solidFill>
                        <a:ln w="9525">
                          <a:noFill/>
                          <a:miter lim="800000"/>
                          <a:headEnd/>
                          <a:tailEnd/>
                        </a:ln>
                      </wps:spPr>
                      <wps:txbx>
                        <w:txbxContent>
                          <w:p w14:paraId="2562C2C2" w14:textId="77777777" w:rsidR="00E57A5A" w:rsidRPr="00E57847" w:rsidRDefault="00E57A5A" w:rsidP="00E57A5A">
                            <w:pPr>
                              <w:rPr>
                                <w:b/>
                                <w:sz w:val="28"/>
                                <w:szCs w:val="28"/>
                              </w:rPr>
                            </w:pPr>
                            <w:r w:rsidRPr="00E57847">
                              <w:rPr>
                                <w:b/>
                                <w:sz w:val="28"/>
                                <w:szCs w:val="28"/>
                              </w:rPr>
                              <w:t xml:space="preserve">How you can donate to </w:t>
                            </w:r>
                            <w:r w:rsidR="004A5CAD" w:rsidRPr="00E57847">
                              <w:rPr>
                                <w:b/>
                                <w:sz w:val="28"/>
                                <w:szCs w:val="28"/>
                              </w:rPr>
                              <w:t>GFL</w:t>
                            </w:r>
                            <w:r w:rsidRPr="00E57847">
                              <w:rPr>
                                <w:b/>
                                <w:sz w:val="28"/>
                                <w:szCs w:val="28"/>
                              </w:rPr>
                              <w:t>:</w:t>
                            </w:r>
                          </w:p>
                          <w:p w14:paraId="58D66258" w14:textId="77777777" w:rsidR="00FF6379" w:rsidRPr="00E57847" w:rsidRDefault="00E57A5A" w:rsidP="00E57A5A">
                            <w:pPr>
                              <w:rPr>
                                <w:sz w:val="28"/>
                                <w:szCs w:val="28"/>
                              </w:rPr>
                            </w:pPr>
                            <w:r w:rsidRPr="00E57847">
                              <w:rPr>
                                <w:b/>
                                <w:i/>
                                <w:sz w:val="28"/>
                                <w:szCs w:val="28"/>
                              </w:rPr>
                              <w:t>Gospel for Life</w:t>
                            </w:r>
                            <w:r w:rsidRPr="00E57847">
                              <w:rPr>
                                <w:sz w:val="28"/>
                                <w:szCs w:val="28"/>
                              </w:rPr>
                              <w:t xml:space="preserve"> is a non-profit corporation.  </w:t>
                            </w:r>
                          </w:p>
                          <w:p w14:paraId="3387A9F4" w14:textId="77777777" w:rsidR="00E57A5A" w:rsidRPr="00E57847" w:rsidRDefault="00E57A5A" w:rsidP="00E57A5A">
                            <w:pPr>
                              <w:rPr>
                                <w:rFonts w:ascii="Arial" w:hAnsi="Arial" w:cs="Arial"/>
                                <w:sz w:val="28"/>
                                <w:szCs w:val="28"/>
                              </w:rPr>
                            </w:pPr>
                            <w:r w:rsidRPr="00E57847">
                              <w:rPr>
                                <w:sz w:val="28"/>
                                <w:szCs w:val="28"/>
                              </w:rPr>
                              <w:t>A tax receipt will be issued for all</w:t>
                            </w:r>
                            <w:r w:rsidRPr="00E57847">
                              <w:rPr>
                                <w:rFonts w:ascii="Arial" w:hAnsi="Arial" w:cs="Arial"/>
                                <w:sz w:val="28"/>
                                <w:szCs w:val="28"/>
                              </w:rPr>
                              <w:t xml:space="preserve"> </w:t>
                            </w:r>
                            <w:r w:rsidRPr="00E57847">
                              <w:rPr>
                                <w:sz w:val="28"/>
                                <w:szCs w:val="28"/>
                              </w:rPr>
                              <w:t>donations.</w:t>
                            </w:r>
                            <w:r w:rsidRPr="00E57847">
                              <w:rPr>
                                <w:rFonts w:ascii="Arial" w:hAnsi="Arial" w:cs="Arial"/>
                                <w:sz w:val="28"/>
                                <w:szCs w:val="28"/>
                              </w:rPr>
                              <w:t xml:space="preserve"> </w:t>
                            </w:r>
                          </w:p>
                          <w:p w14:paraId="768FC343" w14:textId="77777777" w:rsidR="00E57A5A" w:rsidRPr="00E57847" w:rsidRDefault="00E57A5A" w:rsidP="00E57A5A">
                            <w:pPr>
                              <w:rPr>
                                <w:rFonts w:ascii="Arial" w:hAnsi="Arial" w:cs="Arial"/>
                                <w:sz w:val="28"/>
                                <w:szCs w:val="28"/>
                              </w:rPr>
                            </w:pPr>
                          </w:p>
                          <w:p w14:paraId="0442E871" w14:textId="77777777" w:rsidR="001A56C7" w:rsidRDefault="001A56C7" w:rsidP="00E57A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95F85" id="_x0000_s1049" type="#_x0000_t202" style="position:absolute;margin-left:272.15pt;margin-top:110.65pt;width:273.75pt;height:60.5pt;z-index:25191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" fillcolor="#ff9" stroked="f">
                <v:textbox>
                  <w:txbxContent>
                    <w:p w14:paraId="2562C2C2" w14:textId="77777777" w:rsidR="00E57A5A" w:rsidRPr="00E57847" w:rsidRDefault="00E57A5A" w:rsidP="00E57A5A">
                      <w:pPr>
                        <w:rPr>
                          <w:b/>
                          <w:sz w:val="28"/>
                          <w:szCs w:val="28"/>
                        </w:rPr>
                      </w:pPr>
                      <w:r w:rsidRPr="00E57847">
                        <w:rPr>
                          <w:b/>
                          <w:sz w:val="28"/>
                          <w:szCs w:val="28"/>
                        </w:rPr>
                        <w:t xml:space="preserve">How you can donate to </w:t>
                      </w:r>
                      <w:r w:rsidR="004A5CAD" w:rsidRPr="00E57847">
                        <w:rPr>
                          <w:b/>
                          <w:sz w:val="28"/>
                          <w:szCs w:val="28"/>
                        </w:rPr>
                        <w:t>GFL</w:t>
                      </w:r>
                      <w:r w:rsidRPr="00E57847">
                        <w:rPr>
                          <w:b/>
                          <w:sz w:val="28"/>
                          <w:szCs w:val="28"/>
                        </w:rPr>
                        <w:t>:</w:t>
                      </w:r>
                    </w:p>
                    <w:p w14:paraId="58D66258" w14:textId="77777777" w:rsidR="00FF6379" w:rsidRPr="00E57847" w:rsidRDefault="00E57A5A" w:rsidP="00E57A5A">
                      <w:pPr>
                        <w:rPr>
                          <w:sz w:val="28"/>
                          <w:szCs w:val="28"/>
                        </w:rPr>
                      </w:pPr>
                      <w:r w:rsidRPr="00E57847">
                        <w:rPr>
                          <w:b/>
                          <w:i/>
                          <w:sz w:val="28"/>
                          <w:szCs w:val="28"/>
                        </w:rPr>
                        <w:t>Gospel for Life</w:t>
                      </w:r>
                      <w:r w:rsidRPr="00E57847">
                        <w:rPr>
                          <w:sz w:val="28"/>
                          <w:szCs w:val="28"/>
                        </w:rPr>
                        <w:t xml:space="preserve"> is a non-profit corporation.  </w:t>
                      </w:r>
                    </w:p>
                    <w:p w14:paraId="3387A9F4" w14:textId="77777777" w:rsidR="00E57A5A" w:rsidRPr="00E57847" w:rsidRDefault="00E57A5A" w:rsidP="00E57A5A">
                      <w:pPr>
                        <w:rPr>
                          <w:rFonts w:ascii="Arial" w:hAnsi="Arial" w:cs="Arial"/>
                          <w:sz w:val="28"/>
                          <w:szCs w:val="28"/>
                        </w:rPr>
                      </w:pPr>
                      <w:r w:rsidRPr="00E57847">
                        <w:rPr>
                          <w:sz w:val="28"/>
                          <w:szCs w:val="28"/>
                        </w:rPr>
                        <w:t>A tax receipt will be issued for all</w:t>
                      </w:r>
                      <w:r w:rsidRPr="00E57847">
                        <w:rPr>
                          <w:rFonts w:ascii="Arial" w:hAnsi="Arial" w:cs="Arial"/>
                          <w:sz w:val="28"/>
                          <w:szCs w:val="28"/>
                        </w:rPr>
                        <w:t xml:space="preserve"> </w:t>
                      </w:r>
                      <w:r w:rsidRPr="00E57847">
                        <w:rPr>
                          <w:sz w:val="28"/>
                          <w:szCs w:val="28"/>
                        </w:rPr>
                        <w:t>donations.</w:t>
                      </w:r>
                      <w:r w:rsidRPr="00E57847">
                        <w:rPr>
                          <w:rFonts w:ascii="Arial" w:hAnsi="Arial" w:cs="Arial"/>
                          <w:sz w:val="28"/>
                          <w:szCs w:val="28"/>
                        </w:rPr>
                        <w:t xml:space="preserve"> </w:t>
                      </w:r>
                    </w:p>
                    <w:p w14:paraId="768FC343" w14:textId="77777777" w:rsidR="00E57A5A" w:rsidRPr="00E57847" w:rsidRDefault="00E57A5A" w:rsidP="00E57A5A">
                      <w:pPr>
                        <w:rPr>
                          <w:rFonts w:ascii="Arial" w:hAnsi="Arial" w:cs="Arial"/>
                          <w:sz w:val="28"/>
                          <w:szCs w:val="28"/>
                        </w:rPr>
                      </w:pPr>
                    </w:p>
                    <w:p w14:paraId="0442E871" w14:textId="77777777" w:rsidR="001A56C7" w:rsidRDefault="001A56C7" w:rsidP="00E57A5A"/>
                  </w:txbxContent>
                </v:textbox>
                <w10:wrap type="square" anchorx="margin"/>
              </v:shape>
            </w:pict>
          </mc:Fallback>
        </mc:AlternateContent>
      </w:r>
      <w:r w:rsidR="005010DA" w:rsidRPr="00A94A63">
        <w:rPr>
          <w:rFonts w:ascii="Viner Hand ITC" w:hAnsi="Viner Hand ITC"/>
          <w:b/>
          <w:noProof/>
          <w:sz w:val="16"/>
          <w:szCs w:val="16"/>
        </w:rPr>
        <mc:AlternateContent>
          <mc:Choice Requires="wps">
            <w:drawing>
              <wp:anchor distT="45720" distB="45720" distL="114300" distR="114300" simplePos="0" relativeHeight="251904512" behindDoc="0" locked="0" layoutInCell="1" allowOverlap="1" wp14:anchorId="6EE14CA4" wp14:editId="568C01D2">
                <wp:simplePos x="0" y="0"/>
                <wp:positionH relativeFrom="margin">
                  <wp:posOffset>3557039</wp:posOffset>
                </wp:positionH>
                <wp:positionV relativeFrom="paragraph">
                  <wp:posOffset>2297777</wp:posOffset>
                </wp:positionV>
                <wp:extent cx="3018155" cy="1599565"/>
                <wp:effectExtent l="38100" t="38100" r="29845" b="3873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1599565"/>
                        </a:xfrm>
                        <a:prstGeom prst="rect">
                          <a:avLst/>
                        </a:prstGeom>
                        <a:solidFill>
                          <a:srgbClr val="FFFFFF"/>
                        </a:solidFill>
                        <a:ln w="76200">
                          <a:solidFill>
                            <a:schemeClr val="accent6">
                              <a:lumMod val="75000"/>
                            </a:schemeClr>
                          </a:solidFill>
                          <a:miter lim="800000"/>
                          <a:headEnd/>
                          <a:tailEnd/>
                        </a:ln>
                      </wps:spPr>
                      <wps:txbx>
                        <w:txbxContent>
                          <w:p w14:paraId="2CF8485C" w14:textId="255E8546" w:rsidR="00372CF3" w:rsidRPr="00CE3933" w:rsidRDefault="00E00641" w:rsidP="00924B5F">
                            <w:r w:rsidRPr="00CE3933">
                              <w:rPr>
                                <w:b/>
                                <w:bCs/>
                              </w:rPr>
                              <w:t>At GFL we are actively training Christ-followers to be disciple-makers.</w:t>
                            </w:r>
                            <w:r w:rsidRPr="00CE3933">
                              <w:t xml:space="preserve"> The blessed result is that the local church can become a disciple-making community.</w:t>
                            </w:r>
                          </w:p>
                          <w:p w14:paraId="4BFCB5D5" w14:textId="376C7030" w:rsidR="004B6FD9" w:rsidRPr="00CE3933" w:rsidRDefault="00924B5F" w:rsidP="00924B5F">
                            <w:r w:rsidRPr="00CE3933">
                              <w:t xml:space="preserve">If you’d </w:t>
                            </w:r>
                            <w:r w:rsidRPr="00CE3933">
                              <w:rPr>
                                <w:b/>
                                <w:bCs/>
                              </w:rPr>
                              <w:t xml:space="preserve">like Jay to present a seminar on </w:t>
                            </w:r>
                            <w:r w:rsidR="00314333" w:rsidRPr="00CE3933">
                              <w:rPr>
                                <w:b/>
                                <w:bCs/>
                              </w:rPr>
                              <w:t xml:space="preserve">Discipleship, </w:t>
                            </w:r>
                            <w:r w:rsidR="00C65567" w:rsidRPr="00CE3933">
                              <w:rPr>
                                <w:b/>
                                <w:bCs/>
                              </w:rPr>
                              <w:t xml:space="preserve">Evangelism, or </w:t>
                            </w:r>
                            <w:r w:rsidR="004B6FD9" w:rsidRPr="00CE3933">
                              <w:rPr>
                                <w:b/>
                                <w:bCs/>
                              </w:rPr>
                              <w:t>Christian Worldview</w:t>
                            </w:r>
                            <w:r w:rsidR="004B6FD9" w:rsidRPr="00CE3933">
                              <w:t xml:space="preserve"> </w:t>
                            </w:r>
                            <w:r w:rsidR="001F67A8" w:rsidRPr="00CE3933">
                              <w:t xml:space="preserve">at </w:t>
                            </w:r>
                            <w:r w:rsidR="004B6FD9" w:rsidRPr="00CE3933">
                              <w:t>your church</w:t>
                            </w:r>
                            <w:r w:rsidR="001F67A8" w:rsidRPr="00CE3933">
                              <w:t xml:space="preserve"> or school</w:t>
                            </w:r>
                            <w:r w:rsidR="004B6FD9" w:rsidRPr="00CE3933">
                              <w:t xml:space="preserve">, please contact him at </w:t>
                            </w:r>
                            <w:hyperlink r:id="rId15" w:history="1">
                              <w:r w:rsidRPr="00CE3933">
                                <w:rPr>
                                  <w:rStyle w:val="Hyperlink"/>
                                </w:rPr>
                                <w:t>jaywegter@gmail.com</w:t>
                              </w:r>
                            </w:hyperlink>
                            <w:r w:rsidRPr="00CE3933">
                              <w:t xml:space="preserve"> </w:t>
                            </w:r>
                          </w:p>
                          <w:p w14:paraId="38D88000" w14:textId="77777777" w:rsidR="00A94A63" w:rsidRPr="00CE3933" w:rsidRDefault="00A94A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14CA4" id="_x0000_s1050" type="#_x0000_t202" style="position:absolute;margin-left:280.1pt;margin-top:180.95pt;width:237.65pt;height:125.95pt;z-index:25190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" strokecolor="#e36c0a [2409]" strokeweight="6pt">
                <v:textbox>
                  <w:txbxContent>
                    <w:p w14:paraId="2CF8485C" w14:textId="255E8546" w:rsidR="00372CF3" w:rsidRPr="00CE3933" w:rsidRDefault="00E00641" w:rsidP="00924B5F">
                      <w:r w:rsidRPr="00CE3933">
                        <w:rPr>
                          <w:b/>
                          <w:bCs/>
                        </w:rPr>
                        <w:t>At GFL we are actively training Christ-followers to be disciple-makers.</w:t>
                      </w:r>
                      <w:r w:rsidRPr="00CE3933">
                        <w:t xml:space="preserve"> The blessed result is that the local church can become a disciple-making community.</w:t>
                      </w:r>
                    </w:p>
                    <w:p w14:paraId="4BFCB5D5" w14:textId="376C7030" w:rsidR="004B6FD9" w:rsidRPr="00CE3933" w:rsidRDefault="00924B5F" w:rsidP="00924B5F">
                      <w:r w:rsidRPr="00CE3933">
                        <w:t xml:space="preserve">If you’d </w:t>
                      </w:r>
                      <w:r w:rsidRPr="00CE3933">
                        <w:rPr>
                          <w:b/>
                          <w:bCs/>
                        </w:rPr>
                        <w:t xml:space="preserve">like Jay to present a seminar on </w:t>
                      </w:r>
                      <w:r w:rsidR="00314333" w:rsidRPr="00CE3933">
                        <w:rPr>
                          <w:b/>
                          <w:bCs/>
                        </w:rPr>
                        <w:t xml:space="preserve">Discipleship, </w:t>
                      </w:r>
                      <w:r w:rsidR="00C65567" w:rsidRPr="00CE3933">
                        <w:rPr>
                          <w:b/>
                          <w:bCs/>
                        </w:rPr>
                        <w:t xml:space="preserve">Evangelism, or </w:t>
                      </w:r>
                      <w:r w:rsidR="004B6FD9" w:rsidRPr="00CE3933">
                        <w:rPr>
                          <w:b/>
                          <w:bCs/>
                        </w:rPr>
                        <w:t>Christian Worldview</w:t>
                      </w:r>
                      <w:r w:rsidR="004B6FD9" w:rsidRPr="00CE3933">
                        <w:t xml:space="preserve"> </w:t>
                      </w:r>
                      <w:r w:rsidR="001F67A8" w:rsidRPr="00CE3933">
                        <w:t xml:space="preserve">at </w:t>
                      </w:r>
                      <w:r w:rsidR="004B6FD9" w:rsidRPr="00CE3933">
                        <w:t>your church</w:t>
                      </w:r>
                      <w:r w:rsidR="001F67A8" w:rsidRPr="00CE3933">
                        <w:t xml:space="preserve"> or school</w:t>
                      </w:r>
                      <w:r w:rsidR="004B6FD9" w:rsidRPr="00CE3933">
                        <w:t xml:space="preserve">, please contact him at </w:t>
                      </w:r>
                      <w:hyperlink r:id="rId16" w:history="1">
                        <w:r w:rsidRPr="00CE3933">
                          <w:rPr>
                            <w:rStyle w:val="Hyperlink"/>
                          </w:rPr>
                          <w:t>jaywegter@gmail.com</w:t>
                        </w:r>
                      </w:hyperlink>
                      <w:r w:rsidRPr="00CE3933">
                        <w:t xml:space="preserve"> </w:t>
                      </w:r>
                    </w:p>
                    <w:p w14:paraId="38D88000" w14:textId="77777777" w:rsidR="00A94A63" w:rsidRPr="00CE3933" w:rsidRDefault="00A94A63"/>
                  </w:txbxContent>
                </v:textbox>
                <w10:wrap type="square" anchorx="margin"/>
              </v:shape>
            </w:pict>
          </mc:Fallback>
        </mc:AlternateContent>
      </w:r>
      <w:r w:rsidR="007420E2" w:rsidRPr="00A42AD7">
        <w:rPr>
          <w:rFonts w:ascii="Viner Hand ITC" w:hAnsi="Viner Hand ITC"/>
          <w:b/>
          <w:noProof/>
          <w:sz w:val="16"/>
          <w:szCs w:val="16"/>
        </w:rPr>
        <mc:AlternateContent>
          <mc:Choice Requires="wps">
            <w:drawing>
              <wp:anchor distT="45720" distB="45720" distL="114300" distR="114300" simplePos="0" relativeHeight="251950592" behindDoc="0" locked="0" layoutInCell="1" allowOverlap="1" wp14:anchorId="420A2603" wp14:editId="17574E4E">
                <wp:simplePos x="0" y="0"/>
                <wp:positionH relativeFrom="column">
                  <wp:posOffset>-67335</wp:posOffset>
                </wp:positionH>
                <wp:positionV relativeFrom="paragraph">
                  <wp:posOffset>4117084</wp:posOffset>
                </wp:positionV>
                <wp:extent cx="2814320" cy="445135"/>
                <wp:effectExtent l="0" t="0" r="508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445135"/>
                        </a:xfrm>
                        <a:prstGeom prst="rect">
                          <a:avLst/>
                        </a:prstGeom>
                        <a:solidFill>
                          <a:srgbClr val="FFFFFF"/>
                        </a:solidFill>
                        <a:ln w="9525">
                          <a:noFill/>
                          <a:miter lim="800000"/>
                          <a:headEnd/>
                          <a:tailEnd/>
                        </a:ln>
                      </wps:spPr>
                      <wps:txbx>
                        <w:txbxContent>
                          <w:p w14:paraId="552D272A" w14:textId="77777777" w:rsidR="00A42AD7" w:rsidRPr="00A42AD7" w:rsidRDefault="00A42AD7">
                            <w:pPr>
                              <w:rPr>
                                <w:sz w:val="48"/>
                                <w:szCs w:val="48"/>
                              </w:rPr>
                            </w:pPr>
                            <w:r w:rsidRPr="00A42AD7">
                              <w:rPr>
                                <w:rFonts w:ascii="Freestyle Script" w:hAnsi="Freestyle Script"/>
                                <w:b/>
                                <w:sz w:val="48"/>
                                <w:szCs w:val="48"/>
                              </w:rPr>
                              <w:t>Jay, Michele and the GFL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A2603" id="_x0000_s1048" type="#_x0000_t202" style="position:absolute;margin-left:-5.3pt;margin-top:324.2pt;width:221.6pt;height:35.05pt;z-index:25195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" stroked="f">
                <v:textbox>
                  <w:txbxContent>
                    <w:p w14:paraId="552D272A" w14:textId="77777777" w:rsidR="00A42AD7" w:rsidRPr="00A42AD7" w:rsidRDefault="00A42AD7">
                      <w:pPr>
                        <w:rPr>
                          <w:sz w:val="48"/>
                          <w:szCs w:val="48"/>
                        </w:rPr>
                      </w:pPr>
                      <w:r w:rsidRPr="00A42AD7">
                        <w:rPr>
                          <w:rFonts w:ascii="Freestyle Script" w:hAnsi="Freestyle Script"/>
                          <w:b/>
                          <w:sz w:val="48"/>
                          <w:szCs w:val="48"/>
                        </w:rPr>
                        <w:t>Jay, Michele and the GFL Team</w:t>
                      </w:r>
                    </w:p>
                  </w:txbxContent>
                </v:textbox>
                <w10:wrap type="square"/>
              </v:shape>
            </w:pict>
          </mc:Fallback>
        </mc:AlternateContent>
      </w:r>
    </w:p>
    <w:sectPr w:rsidR="001C76DE" w:rsidRPr="00F63E72" w:rsidSect="004D7743">
      <w:pgSz w:w="12240" w:h="15840"/>
      <w:pgMar w:top="720" w:right="720" w:bottom="28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Condensed">
    <w:altName w:val="Calibri"/>
    <w:panose1 w:val="00000000000000000000"/>
    <w:charset w:val="00"/>
    <w:family w:val="swiss"/>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NuptialScript">
    <w:altName w:val="Cambria"/>
    <w:panose1 w:val="00000000000000000000"/>
    <w:charset w:val="00"/>
    <w:family w:val="roman"/>
    <w:notTrueType/>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E53A6"/>
    <w:multiLevelType w:val="hybridMultilevel"/>
    <w:tmpl w:val="84AC39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95D61E5"/>
    <w:multiLevelType w:val="hybridMultilevel"/>
    <w:tmpl w:val="AAE49D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7C5538"/>
    <w:multiLevelType w:val="hybridMultilevel"/>
    <w:tmpl w:val="35FC9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184FAA"/>
    <w:multiLevelType w:val="hybridMultilevel"/>
    <w:tmpl w:val="7BE0C1A6"/>
    <w:lvl w:ilvl="0" w:tplc="E3001E94">
      <w:start w:val="1"/>
      <w:numFmt w:val="decimal"/>
      <w:lvlText w:val="%1)"/>
      <w:lvlJc w:val="left"/>
      <w:pPr>
        <w:ind w:left="360" w:hanging="360"/>
      </w:pPr>
      <w:rPr>
        <w:rFonts w:hint="default"/>
        <w:b/>
        <w:bCs/>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A2E2A35"/>
    <w:multiLevelType w:val="hybridMultilevel"/>
    <w:tmpl w:val="DFC8A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D4200D"/>
    <w:multiLevelType w:val="hybridMultilevel"/>
    <w:tmpl w:val="9E3014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461751"/>
    <w:multiLevelType w:val="hybridMultilevel"/>
    <w:tmpl w:val="792A9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74762D"/>
    <w:multiLevelType w:val="hybridMultilevel"/>
    <w:tmpl w:val="BA5AB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0175711"/>
    <w:multiLevelType w:val="hybridMultilevel"/>
    <w:tmpl w:val="0290C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8157C7"/>
    <w:multiLevelType w:val="hybridMultilevel"/>
    <w:tmpl w:val="7BE0C1A6"/>
    <w:lvl w:ilvl="0" w:tplc="E3001E94">
      <w:start w:val="1"/>
      <w:numFmt w:val="decimal"/>
      <w:lvlText w:val="%1)"/>
      <w:lvlJc w:val="left"/>
      <w:pPr>
        <w:ind w:left="360" w:hanging="360"/>
      </w:pPr>
      <w:rPr>
        <w:rFonts w:hint="default"/>
        <w:b/>
        <w:bCs/>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4A52183"/>
    <w:multiLevelType w:val="hybridMultilevel"/>
    <w:tmpl w:val="F0E2914A"/>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8CE3D8D"/>
    <w:multiLevelType w:val="hybridMultilevel"/>
    <w:tmpl w:val="03E00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B525C0A"/>
    <w:multiLevelType w:val="hybridMultilevel"/>
    <w:tmpl w:val="5F9095B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 w15:restartNumberingAfterBreak="0">
    <w:nsid w:val="7F3322C2"/>
    <w:multiLevelType w:val="hybridMultilevel"/>
    <w:tmpl w:val="4AE6A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4"/>
  </w:num>
  <w:num w:numId="4">
    <w:abstractNumId w:val="11"/>
  </w:num>
  <w:num w:numId="5">
    <w:abstractNumId w:val="0"/>
  </w:num>
  <w:num w:numId="6">
    <w:abstractNumId w:val="8"/>
  </w:num>
  <w:num w:numId="7">
    <w:abstractNumId w:val="6"/>
  </w:num>
  <w:num w:numId="8">
    <w:abstractNumId w:val="5"/>
  </w:num>
  <w:num w:numId="9">
    <w:abstractNumId w:val="12"/>
  </w:num>
  <w:num w:numId="10">
    <w:abstractNumId w:val="2"/>
  </w:num>
  <w:num w:numId="11">
    <w:abstractNumId w:val="7"/>
  </w:num>
  <w:num w:numId="12">
    <w:abstractNumId w:val="13"/>
  </w:num>
  <w:num w:numId="13">
    <w:abstractNumId w:val="9"/>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7D24"/>
    <w:rsid w:val="00004CB0"/>
    <w:rsid w:val="00004D8B"/>
    <w:rsid w:val="00013973"/>
    <w:rsid w:val="00013A6B"/>
    <w:rsid w:val="000176F3"/>
    <w:rsid w:val="00017AA4"/>
    <w:rsid w:val="00025387"/>
    <w:rsid w:val="000357DA"/>
    <w:rsid w:val="00043713"/>
    <w:rsid w:val="00051728"/>
    <w:rsid w:val="00054E01"/>
    <w:rsid w:val="000629BE"/>
    <w:rsid w:val="000667D1"/>
    <w:rsid w:val="000773D7"/>
    <w:rsid w:val="00080DD1"/>
    <w:rsid w:val="00081232"/>
    <w:rsid w:val="00083CD3"/>
    <w:rsid w:val="00087173"/>
    <w:rsid w:val="00090781"/>
    <w:rsid w:val="00091A84"/>
    <w:rsid w:val="00093C07"/>
    <w:rsid w:val="00096044"/>
    <w:rsid w:val="000A23D4"/>
    <w:rsid w:val="000A44AE"/>
    <w:rsid w:val="000A5AD7"/>
    <w:rsid w:val="000B0C3A"/>
    <w:rsid w:val="000B1D5C"/>
    <w:rsid w:val="000B342C"/>
    <w:rsid w:val="000B786F"/>
    <w:rsid w:val="000C4A5C"/>
    <w:rsid w:val="000D1EE0"/>
    <w:rsid w:val="000D6A4E"/>
    <w:rsid w:val="000E390D"/>
    <w:rsid w:val="000E3FCF"/>
    <w:rsid w:val="000E52AD"/>
    <w:rsid w:val="000F0524"/>
    <w:rsid w:val="000F0892"/>
    <w:rsid w:val="000F616B"/>
    <w:rsid w:val="000F7018"/>
    <w:rsid w:val="001012B0"/>
    <w:rsid w:val="0010139B"/>
    <w:rsid w:val="00110B62"/>
    <w:rsid w:val="0011354F"/>
    <w:rsid w:val="00115752"/>
    <w:rsid w:val="0012288F"/>
    <w:rsid w:val="00123668"/>
    <w:rsid w:val="001237FF"/>
    <w:rsid w:val="00127B47"/>
    <w:rsid w:val="001301E9"/>
    <w:rsid w:val="00130B8E"/>
    <w:rsid w:val="0013395A"/>
    <w:rsid w:val="00135970"/>
    <w:rsid w:val="00150672"/>
    <w:rsid w:val="001515BE"/>
    <w:rsid w:val="0015262B"/>
    <w:rsid w:val="00165C60"/>
    <w:rsid w:val="0016768B"/>
    <w:rsid w:val="00170DAA"/>
    <w:rsid w:val="00171B2E"/>
    <w:rsid w:val="00174264"/>
    <w:rsid w:val="00176BD0"/>
    <w:rsid w:val="00181BDA"/>
    <w:rsid w:val="00183895"/>
    <w:rsid w:val="001844F8"/>
    <w:rsid w:val="00184AFF"/>
    <w:rsid w:val="001870E6"/>
    <w:rsid w:val="00187FC2"/>
    <w:rsid w:val="0019004D"/>
    <w:rsid w:val="00190A4E"/>
    <w:rsid w:val="00193561"/>
    <w:rsid w:val="00195C32"/>
    <w:rsid w:val="001965EF"/>
    <w:rsid w:val="00197B50"/>
    <w:rsid w:val="00197DCB"/>
    <w:rsid w:val="001A2CD3"/>
    <w:rsid w:val="001A56C7"/>
    <w:rsid w:val="001B3F2F"/>
    <w:rsid w:val="001B58D7"/>
    <w:rsid w:val="001C00A8"/>
    <w:rsid w:val="001C50DB"/>
    <w:rsid w:val="001C76DE"/>
    <w:rsid w:val="001D1FDB"/>
    <w:rsid w:val="001E3A54"/>
    <w:rsid w:val="001E72AA"/>
    <w:rsid w:val="001E780F"/>
    <w:rsid w:val="001F67A8"/>
    <w:rsid w:val="00200444"/>
    <w:rsid w:val="002011CD"/>
    <w:rsid w:val="002026D8"/>
    <w:rsid w:val="00202E4D"/>
    <w:rsid w:val="00205E45"/>
    <w:rsid w:val="00210375"/>
    <w:rsid w:val="00211300"/>
    <w:rsid w:val="0021141C"/>
    <w:rsid w:val="002149B6"/>
    <w:rsid w:val="00216D83"/>
    <w:rsid w:val="00223D70"/>
    <w:rsid w:val="00225B41"/>
    <w:rsid w:val="0023642C"/>
    <w:rsid w:val="00236F9F"/>
    <w:rsid w:val="00240483"/>
    <w:rsid w:val="00240D97"/>
    <w:rsid w:val="00241388"/>
    <w:rsid w:val="00242B6B"/>
    <w:rsid w:val="00244E68"/>
    <w:rsid w:val="00245A7D"/>
    <w:rsid w:val="00257568"/>
    <w:rsid w:val="00257EFC"/>
    <w:rsid w:val="002719F2"/>
    <w:rsid w:val="00280242"/>
    <w:rsid w:val="002878D7"/>
    <w:rsid w:val="0029482B"/>
    <w:rsid w:val="00295758"/>
    <w:rsid w:val="00295E5A"/>
    <w:rsid w:val="002A1124"/>
    <w:rsid w:val="002A248F"/>
    <w:rsid w:val="002A3E30"/>
    <w:rsid w:val="002B08DD"/>
    <w:rsid w:val="002B3236"/>
    <w:rsid w:val="002B3E55"/>
    <w:rsid w:val="002B5AD3"/>
    <w:rsid w:val="002B5EC5"/>
    <w:rsid w:val="002C21FE"/>
    <w:rsid w:val="002C394A"/>
    <w:rsid w:val="002D27E3"/>
    <w:rsid w:val="002E5843"/>
    <w:rsid w:val="002F6937"/>
    <w:rsid w:val="002F7D90"/>
    <w:rsid w:val="003004CE"/>
    <w:rsid w:val="00300A72"/>
    <w:rsid w:val="00301B08"/>
    <w:rsid w:val="003026E2"/>
    <w:rsid w:val="00305181"/>
    <w:rsid w:val="003065ED"/>
    <w:rsid w:val="003077A5"/>
    <w:rsid w:val="003079FF"/>
    <w:rsid w:val="00313141"/>
    <w:rsid w:val="00314333"/>
    <w:rsid w:val="00316E57"/>
    <w:rsid w:val="00325092"/>
    <w:rsid w:val="0033274C"/>
    <w:rsid w:val="003378BB"/>
    <w:rsid w:val="00344642"/>
    <w:rsid w:val="00345867"/>
    <w:rsid w:val="00350C6B"/>
    <w:rsid w:val="00360823"/>
    <w:rsid w:val="0036099F"/>
    <w:rsid w:val="003618AA"/>
    <w:rsid w:val="00362CD0"/>
    <w:rsid w:val="00366857"/>
    <w:rsid w:val="003701F2"/>
    <w:rsid w:val="00372CF3"/>
    <w:rsid w:val="00380B77"/>
    <w:rsid w:val="0038196F"/>
    <w:rsid w:val="00392D7D"/>
    <w:rsid w:val="00393CB5"/>
    <w:rsid w:val="003978B3"/>
    <w:rsid w:val="003A0AE1"/>
    <w:rsid w:val="003A5C7A"/>
    <w:rsid w:val="003A6777"/>
    <w:rsid w:val="003A7A5F"/>
    <w:rsid w:val="003B1FA4"/>
    <w:rsid w:val="003C45F2"/>
    <w:rsid w:val="003C5FE4"/>
    <w:rsid w:val="003C68D8"/>
    <w:rsid w:val="003C6A61"/>
    <w:rsid w:val="003E183C"/>
    <w:rsid w:val="003F3542"/>
    <w:rsid w:val="003F771F"/>
    <w:rsid w:val="00400518"/>
    <w:rsid w:val="004011ED"/>
    <w:rsid w:val="0040284E"/>
    <w:rsid w:val="00402DE0"/>
    <w:rsid w:val="00402FA8"/>
    <w:rsid w:val="00404620"/>
    <w:rsid w:val="00405463"/>
    <w:rsid w:val="00410746"/>
    <w:rsid w:val="004122BA"/>
    <w:rsid w:val="004228DD"/>
    <w:rsid w:val="0042762B"/>
    <w:rsid w:val="00434B02"/>
    <w:rsid w:val="00441D8A"/>
    <w:rsid w:val="00442D77"/>
    <w:rsid w:val="00451885"/>
    <w:rsid w:val="00454820"/>
    <w:rsid w:val="00455509"/>
    <w:rsid w:val="0047122D"/>
    <w:rsid w:val="00471600"/>
    <w:rsid w:val="00472E81"/>
    <w:rsid w:val="004767F1"/>
    <w:rsid w:val="00480210"/>
    <w:rsid w:val="004815A2"/>
    <w:rsid w:val="0048266D"/>
    <w:rsid w:val="004846BE"/>
    <w:rsid w:val="004939D7"/>
    <w:rsid w:val="004A1E57"/>
    <w:rsid w:val="004A25C0"/>
    <w:rsid w:val="004A5CAD"/>
    <w:rsid w:val="004B0688"/>
    <w:rsid w:val="004B447B"/>
    <w:rsid w:val="004B50D6"/>
    <w:rsid w:val="004B6FD9"/>
    <w:rsid w:val="004B7CEF"/>
    <w:rsid w:val="004C0020"/>
    <w:rsid w:val="004C0C69"/>
    <w:rsid w:val="004C247F"/>
    <w:rsid w:val="004D0168"/>
    <w:rsid w:val="004D046B"/>
    <w:rsid w:val="004D7743"/>
    <w:rsid w:val="004E1149"/>
    <w:rsid w:val="004E2A0D"/>
    <w:rsid w:val="004E3ACC"/>
    <w:rsid w:val="004E52D7"/>
    <w:rsid w:val="004E66D4"/>
    <w:rsid w:val="004F0804"/>
    <w:rsid w:val="004F0EB3"/>
    <w:rsid w:val="004F23FE"/>
    <w:rsid w:val="004F704D"/>
    <w:rsid w:val="005010DA"/>
    <w:rsid w:val="00505B69"/>
    <w:rsid w:val="0050625F"/>
    <w:rsid w:val="00506BBD"/>
    <w:rsid w:val="005075F0"/>
    <w:rsid w:val="005104C3"/>
    <w:rsid w:val="00511A1C"/>
    <w:rsid w:val="00513883"/>
    <w:rsid w:val="0051491D"/>
    <w:rsid w:val="00517A78"/>
    <w:rsid w:val="00522248"/>
    <w:rsid w:val="00524F7A"/>
    <w:rsid w:val="00527351"/>
    <w:rsid w:val="005323C1"/>
    <w:rsid w:val="0053632F"/>
    <w:rsid w:val="005375CB"/>
    <w:rsid w:val="005411E9"/>
    <w:rsid w:val="00542650"/>
    <w:rsid w:val="00550210"/>
    <w:rsid w:val="00551DCE"/>
    <w:rsid w:val="00553AA5"/>
    <w:rsid w:val="00557FB5"/>
    <w:rsid w:val="00561D17"/>
    <w:rsid w:val="00563102"/>
    <w:rsid w:val="0056547E"/>
    <w:rsid w:val="00566717"/>
    <w:rsid w:val="00573179"/>
    <w:rsid w:val="00573B6A"/>
    <w:rsid w:val="005747AF"/>
    <w:rsid w:val="005756AC"/>
    <w:rsid w:val="00582311"/>
    <w:rsid w:val="00582FEB"/>
    <w:rsid w:val="00587640"/>
    <w:rsid w:val="00592BD3"/>
    <w:rsid w:val="005A20E9"/>
    <w:rsid w:val="005A6F48"/>
    <w:rsid w:val="005B4114"/>
    <w:rsid w:val="005C1CD9"/>
    <w:rsid w:val="005C25ED"/>
    <w:rsid w:val="005C7BB9"/>
    <w:rsid w:val="005D1E4A"/>
    <w:rsid w:val="005D5E4E"/>
    <w:rsid w:val="005E5CA8"/>
    <w:rsid w:val="005E7673"/>
    <w:rsid w:val="005F1635"/>
    <w:rsid w:val="005F6124"/>
    <w:rsid w:val="006032E8"/>
    <w:rsid w:val="006032F1"/>
    <w:rsid w:val="006039A5"/>
    <w:rsid w:val="00604807"/>
    <w:rsid w:val="00612DBF"/>
    <w:rsid w:val="00613E0A"/>
    <w:rsid w:val="006155A3"/>
    <w:rsid w:val="006204B4"/>
    <w:rsid w:val="00631FEA"/>
    <w:rsid w:val="00633759"/>
    <w:rsid w:val="006358F7"/>
    <w:rsid w:val="00644F2E"/>
    <w:rsid w:val="00645E47"/>
    <w:rsid w:val="00650324"/>
    <w:rsid w:val="006539DA"/>
    <w:rsid w:val="00654D23"/>
    <w:rsid w:val="00663E9C"/>
    <w:rsid w:val="00665E53"/>
    <w:rsid w:val="00666495"/>
    <w:rsid w:val="00666BD9"/>
    <w:rsid w:val="00667B8B"/>
    <w:rsid w:val="006701A6"/>
    <w:rsid w:val="00672AF2"/>
    <w:rsid w:val="0067459D"/>
    <w:rsid w:val="0068205D"/>
    <w:rsid w:val="006864DA"/>
    <w:rsid w:val="00687B70"/>
    <w:rsid w:val="00690E34"/>
    <w:rsid w:val="00691449"/>
    <w:rsid w:val="00692312"/>
    <w:rsid w:val="006944AF"/>
    <w:rsid w:val="006A29B7"/>
    <w:rsid w:val="006A32D4"/>
    <w:rsid w:val="006A4A60"/>
    <w:rsid w:val="006B0703"/>
    <w:rsid w:val="006B0A8A"/>
    <w:rsid w:val="006B43A4"/>
    <w:rsid w:val="006B578C"/>
    <w:rsid w:val="006B6596"/>
    <w:rsid w:val="006B7BDD"/>
    <w:rsid w:val="006C2D5B"/>
    <w:rsid w:val="006C35C0"/>
    <w:rsid w:val="006D092D"/>
    <w:rsid w:val="006D201E"/>
    <w:rsid w:val="006D3D3B"/>
    <w:rsid w:val="006D3E8E"/>
    <w:rsid w:val="006D440F"/>
    <w:rsid w:val="006D5FEA"/>
    <w:rsid w:val="006D63EE"/>
    <w:rsid w:val="006D683E"/>
    <w:rsid w:val="006D6A1E"/>
    <w:rsid w:val="006D6A6D"/>
    <w:rsid w:val="006D7CCE"/>
    <w:rsid w:val="00701657"/>
    <w:rsid w:val="00701F07"/>
    <w:rsid w:val="00702E48"/>
    <w:rsid w:val="00704B53"/>
    <w:rsid w:val="00706B60"/>
    <w:rsid w:val="007101D2"/>
    <w:rsid w:val="00711A97"/>
    <w:rsid w:val="00712F48"/>
    <w:rsid w:val="00715D18"/>
    <w:rsid w:val="007229ED"/>
    <w:rsid w:val="00723C60"/>
    <w:rsid w:val="007247DF"/>
    <w:rsid w:val="007420E2"/>
    <w:rsid w:val="00753A0B"/>
    <w:rsid w:val="007555FA"/>
    <w:rsid w:val="007768FD"/>
    <w:rsid w:val="00777DDB"/>
    <w:rsid w:val="00786EBC"/>
    <w:rsid w:val="00790150"/>
    <w:rsid w:val="0079199F"/>
    <w:rsid w:val="007938F0"/>
    <w:rsid w:val="00796F57"/>
    <w:rsid w:val="007B2775"/>
    <w:rsid w:val="007B3822"/>
    <w:rsid w:val="007B65B3"/>
    <w:rsid w:val="007C2EC5"/>
    <w:rsid w:val="007C437E"/>
    <w:rsid w:val="007C79EA"/>
    <w:rsid w:val="007C7DE0"/>
    <w:rsid w:val="007D67D4"/>
    <w:rsid w:val="007E0DF0"/>
    <w:rsid w:val="007E0EC2"/>
    <w:rsid w:val="007F57E8"/>
    <w:rsid w:val="007F5E3E"/>
    <w:rsid w:val="008017D6"/>
    <w:rsid w:val="00804DC1"/>
    <w:rsid w:val="00813FDD"/>
    <w:rsid w:val="00814A22"/>
    <w:rsid w:val="00816B1A"/>
    <w:rsid w:val="008214F8"/>
    <w:rsid w:val="008236A5"/>
    <w:rsid w:val="00824E78"/>
    <w:rsid w:val="0082513D"/>
    <w:rsid w:val="0082751E"/>
    <w:rsid w:val="00833DE8"/>
    <w:rsid w:val="0083462D"/>
    <w:rsid w:val="00834B78"/>
    <w:rsid w:val="00836DF1"/>
    <w:rsid w:val="0084018A"/>
    <w:rsid w:val="008442E1"/>
    <w:rsid w:val="0084445E"/>
    <w:rsid w:val="00845A8A"/>
    <w:rsid w:val="008519AE"/>
    <w:rsid w:val="008538BB"/>
    <w:rsid w:val="00865408"/>
    <w:rsid w:val="00866F24"/>
    <w:rsid w:val="0086765B"/>
    <w:rsid w:val="008723CD"/>
    <w:rsid w:val="00875713"/>
    <w:rsid w:val="00877ECA"/>
    <w:rsid w:val="00883594"/>
    <w:rsid w:val="00885636"/>
    <w:rsid w:val="00891ACA"/>
    <w:rsid w:val="008925E8"/>
    <w:rsid w:val="00894A8B"/>
    <w:rsid w:val="008A182F"/>
    <w:rsid w:val="008A54E4"/>
    <w:rsid w:val="008B79AE"/>
    <w:rsid w:val="008C015F"/>
    <w:rsid w:val="008C1E4E"/>
    <w:rsid w:val="008C3A90"/>
    <w:rsid w:val="008D00CE"/>
    <w:rsid w:val="008D10BD"/>
    <w:rsid w:val="008D4534"/>
    <w:rsid w:val="008D558D"/>
    <w:rsid w:val="008D7071"/>
    <w:rsid w:val="008E1925"/>
    <w:rsid w:val="008E75E3"/>
    <w:rsid w:val="008F2203"/>
    <w:rsid w:val="008F36A1"/>
    <w:rsid w:val="008F7512"/>
    <w:rsid w:val="00903131"/>
    <w:rsid w:val="0090415F"/>
    <w:rsid w:val="009136A2"/>
    <w:rsid w:val="009173F3"/>
    <w:rsid w:val="00924B5F"/>
    <w:rsid w:val="00932A44"/>
    <w:rsid w:val="009357B9"/>
    <w:rsid w:val="00940888"/>
    <w:rsid w:val="00943F44"/>
    <w:rsid w:val="00945498"/>
    <w:rsid w:val="00951089"/>
    <w:rsid w:val="009536FE"/>
    <w:rsid w:val="00955B64"/>
    <w:rsid w:val="0095657C"/>
    <w:rsid w:val="0097137B"/>
    <w:rsid w:val="00975C6C"/>
    <w:rsid w:val="00976552"/>
    <w:rsid w:val="00977259"/>
    <w:rsid w:val="009776EC"/>
    <w:rsid w:val="00980091"/>
    <w:rsid w:val="009815CB"/>
    <w:rsid w:val="00981C43"/>
    <w:rsid w:val="00982922"/>
    <w:rsid w:val="00983450"/>
    <w:rsid w:val="00985782"/>
    <w:rsid w:val="00986732"/>
    <w:rsid w:val="0099111E"/>
    <w:rsid w:val="00994A20"/>
    <w:rsid w:val="00995D53"/>
    <w:rsid w:val="00997312"/>
    <w:rsid w:val="009A009A"/>
    <w:rsid w:val="009A57E5"/>
    <w:rsid w:val="009A5FD6"/>
    <w:rsid w:val="009A5FDC"/>
    <w:rsid w:val="009B23FF"/>
    <w:rsid w:val="009B29CC"/>
    <w:rsid w:val="009B5599"/>
    <w:rsid w:val="009B73CB"/>
    <w:rsid w:val="009C00DA"/>
    <w:rsid w:val="009C2B8E"/>
    <w:rsid w:val="009C3ED4"/>
    <w:rsid w:val="009C56D4"/>
    <w:rsid w:val="009C66EA"/>
    <w:rsid w:val="009C6B9B"/>
    <w:rsid w:val="009D088D"/>
    <w:rsid w:val="009D103A"/>
    <w:rsid w:val="009D2FAF"/>
    <w:rsid w:val="009D5EE3"/>
    <w:rsid w:val="009F58DD"/>
    <w:rsid w:val="009F5B76"/>
    <w:rsid w:val="009F6531"/>
    <w:rsid w:val="00A00871"/>
    <w:rsid w:val="00A01255"/>
    <w:rsid w:val="00A03D98"/>
    <w:rsid w:val="00A044C8"/>
    <w:rsid w:val="00A07010"/>
    <w:rsid w:val="00A1337F"/>
    <w:rsid w:val="00A17772"/>
    <w:rsid w:val="00A22401"/>
    <w:rsid w:val="00A240F0"/>
    <w:rsid w:val="00A25DC5"/>
    <w:rsid w:val="00A3263A"/>
    <w:rsid w:val="00A37AD9"/>
    <w:rsid w:val="00A41AD9"/>
    <w:rsid w:val="00A421CB"/>
    <w:rsid w:val="00A42AD7"/>
    <w:rsid w:val="00A52D41"/>
    <w:rsid w:val="00A537C5"/>
    <w:rsid w:val="00A54ED6"/>
    <w:rsid w:val="00A55A2C"/>
    <w:rsid w:val="00A561BD"/>
    <w:rsid w:val="00A61E96"/>
    <w:rsid w:val="00A622E5"/>
    <w:rsid w:val="00A638F1"/>
    <w:rsid w:val="00A7045B"/>
    <w:rsid w:val="00A72CF9"/>
    <w:rsid w:val="00A80B40"/>
    <w:rsid w:val="00A83507"/>
    <w:rsid w:val="00A839C2"/>
    <w:rsid w:val="00A86AAC"/>
    <w:rsid w:val="00A94A63"/>
    <w:rsid w:val="00A95C38"/>
    <w:rsid w:val="00AA2790"/>
    <w:rsid w:val="00AA287C"/>
    <w:rsid w:val="00AA2A87"/>
    <w:rsid w:val="00AA52AF"/>
    <w:rsid w:val="00AA612D"/>
    <w:rsid w:val="00AA742E"/>
    <w:rsid w:val="00AB0456"/>
    <w:rsid w:val="00AB1BC1"/>
    <w:rsid w:val="00AB343F"/>
    <w:rsid w:val="00AC1EB6"/>
    <w:rsid w:val="00AC3DB5"/>
    <w:rsid w:val="00AD2728"/>
    <w:rsid w:val="00AD7CE7"/>
    <w:rsid w:val="00AE3D6E"/>
    <w:rsid w:val="00AE6D67"/>
    <w:rsid w:val="00AE73E4"/>
    <w:rsid w:val="00AF3D37"/>
    <w:rsid w:val="00B02ABD"/>
    <w:rsid w:val="00B075C7"/>
    <w:rsid w:val="00B07B97"/>
    <w:rsid w:val="00B13A77"/>
    <w:rsid w:val="00B2264A"/>
    <w:rsid w:val="00B27F46"/>
    <w:rsid w:val="00B34115"/>
    <w:rsid w:val="00B4047A"/>
    <w:rsid w:val="00B41E60"/>
    <w:rsid w:val="00B43CF3"/>
    <w:rsid w:val="00B5121C"/>
    <w:rsid w:val="00B563D3"/>
    <w:rsid w:val="00B64D05"/>
    <w:rsid w:val="00B67671"/>
    <w:rsid w:val="00B75629"/>
    <w:rsid w:val="00B812C2"/>
    <w:rsid w:val="00B83C4A"/>
    <w:rsid w:val="00B84159"/>
    <w:rsid w:val="00B84A34"/>
    <w:rsid w:val="00B90F2B"/>
    <w:rsid w:val="00B93C8F"/>
    <w:rsid w:val="00B94702"/>
    <w:rsid w:val="00BA0D51"/>
    <w:rsid w:val="00BA23EA"/>
    <w:rsid w:val="00BA75C0"/>
    <w:rsid w:val="00BB38F7"/>
    <w:rsid w:val="00BC0D90"/>
    <w:rsid w:val="00BC1A2E"/>
    <w:rsid w:val="00BC2E8F"/>
    <w:rsid w:val="00BC7D24"/>
    <w:rsid w:val="00BC7D41"/>
    <w:rsid w:val="00BE196C"/>
    <w:rsid w:val="00BE49B7"/>
    <w:rsid w:val="00BE7785"/>
    <w:rsid w:val="00BF1C58"/>
    <w:rsid w:val="00BF1D04"/>
    <w:rsid w:val="00BF3DE8"/>
    <w:rsid w:val="00BF770B"/>
    <w:rsid w:val="00C01A97"/>
    <w:rsid w:val="00C01B98"/>
    <w:rsid w:val="00C0546A"/>
    <w:rsid w:val="00C16148"/>
    <w:rsid w:val="00C16380"/>
    <w:rsid w:val="00C22B2B"/>
    <w:rsid w:val="00C2741C"/>
    <w:rsid w:val="00C32678"/>
    <w:rsid w:val="00C40AE2"/>
    <w:rsid w:val="00C41953"/>
    <w:rsid w:val="00C47B8B"/>
    <w:rsid w:val="00C507F4"/>
    <w:rsid w:val="00C54D3F"/>
    <w:rsid w:val="00C55952"/>
    <w:rsid w:val="00C570EA"/>
    <w:rsid w:val="00C61F3F"/>
    <w:rsid w:val="00C65567"/>
    <w:rsid w:val="00C67B5B"/>
    <w:rsid w:val="00C732F7"/>
    <w:rsid w:val="00C73A36"/>
    <w:rsid w:val="00C9197B"/>
    <w:rsid w:val="00C9388A"/>
    <w:rsid w:val="00C94E0D"/>
    <w:rsid w:val="00CA091D"/>
    <w:rsid w:val="00CA5D7E"/>
    <w:rsid w:val="00CA671D"/>
    <w:rsid w:val="00CC1C7B"/>
    <w:rsid w:val="00CC2498"/>
    <w:rsid w:val="00CC43A8"/>
    <w:rsid w:val="00CD25E0"/>
    <w:rsid w:val="00CD70D5"/>
    <w:rsid w:val="00CE2F41"/>
    <w:rsid w:val="00CE3933"/>
    <w:rsid w:val="00CF5A30"/>
    <w:rsid w:val="00D028C4"/>
    <w:rsid w:val="00D034DF"/>
    <w:rsid w:val="00D06F58"/>
    <w:rsid w:val="00D0708C"/>
    <w:rsid w:val="00D22A67"/>
    <w:rsid w:val="00D242E4"/>
    <w:rsid w:val="00D30F48"/>
    <w:rsid w:val="00D3540F"/>
    <w:rsid w:val="00D36E7A"/>
    <w:rsid w:val="00D41067"/>
    <w:rsid w:val="00D4622B"/>
    <w:rsid w:val="00D50BAC"/>
    <w:rsid w:val="00D51ACD"/>
    <w:rsid w:val="00D523FB"/>
    <w:rsid w:val="00D641B5"/>
    <w:rsid w:val="00D6792D"/>
    <w:rsid w:val="00D73240"/>
    <w:rsid w:val="00D74319"/>
    <w:rsid w:val="00D74B38"/>
    <w:rsid w:val="00D80330"/>
    <w:rsid w:val="00D81AFD"/>
    <w:rsid w:val="00D87CBF"/>
    <w:rsid w:val="00D93563"/>
    <w:rsid w:val="00D93732"/>
    <w:rsid w:val="00DA1C6F"/>
    <w:rsid w:val="00DA3E3C"/>
    <w:rsid w:val="00DB72A3"/>
    <w:rsid w:val="00DC5284"/>
    <w:rsid w:val="00DC7AB3"/>
    <w:rsid w:val="00DD19A9"/>
    <w:rsid w:val="00DD1B94"/>
    <w:rsid w:val="00DD57CC"/>
    <w:rsid w:val="00DE150D"/>
    <w:rsid w:val="00DE4FE4"/>
    <w:rsid w:val="00DE6D09"/>
    <w:rsid w:val="00DF1DE5"/>
    <w:rsid w:val="00DF6585"/>
    <w:rsid w:val="00DF74A1"/>
    <w:rsid w:val="00DF77E1"/>
    <w:rsid w:val="00E00641"/>
    <w:rsid w:val="00E0506A"/>
    <w:rsid w:val="00E139B4"/>
    <w:rsid w:val="00E1592E"/>
    <w:rsid w:val="00E2201D"/>
    <w:rsid w:val="00E22350"/>
    <w:rsid w:val="00E22951"/>
    <w:rsid w:val="00E23181"/>
    <w:rsid w:val="00E23734"/>
    <w:rsid w:val="00E25493"/>
    <w:rsid w:val="00E27558"/>
    <w:rsid w:val="00E2760F"/>
    <w:rsid w:val="00E32E4B"/>
    <w:rsid w:val="00E335F3"/>
    <w:rsid w:val="00E357D6"/>
    <w:rsid w:val="00E36538"/>
    <w:rsid w:val="00E43099"/>
    <w:rsid w:val="00E46339"/>
    <w:rsid w:val="00E466F1"/>
    <w:rsid w:val="00E469CB"/>
    <w:rsid w:val="00E5595C"/>
    <w:rsid w:val="00E57847"/>
    <w:rsid w:val="00E57A5A"/>
    <w:rsid w:val="00E665DF"/>
    <w:rsid w:val="00E708A0"/>
    <w:rsid w:val="00E711C2"/>
    <w:rsid w:val="00E75B26"/>
    <w:rsid w:val="00E77039"/>
    <w:rsid w:val="00E77F84"/>
    <w:rsid w:val="00E82DBD"/>
    <w:rsid w:val="00E941A5"/>
    <w:rsid w:val="00E976A0"/>
    <w:rsid w:val="00E97934"/>
    <w:rsid w:val="00EA13D0"/>
    <w:rsid w:val="00EA145B"/>
    <w:rsid w:val="00EB2D12"/>
    <w:rsid w:val="00EC07C6"/>
    <w:rsid w:val="00EC0810"/>
    <w:rsid w:val="00EC2EEF"/>
    <w:rsid w:val="00EE058A"/>
    <w:rsid w:val="00EE2555"/>
    <w:rsid w:val="00EE3B4C"/>
    <w:rsid w:val="00EF1D0E"/>
    <w:rsid w:val="00EF1D6A"/>
    <w:rsid w:val="00F04F7F"/>
    <w:rsid w:val="00F051B4"/>
    <w:rsid w:val="00F05955"/>
    <w:rsid w:val="00F05E21"/>
    <w:rsid w:val="00F0700D"/>
    <w:rsid w:val="00F13D02"/>
    <w:rsid w:val="00F16F2D"/>
    <w:rsid w:val="00F17726"/>
    <w:rsid w:val="00F23F76"/>
    <w:rsid w:val="00F253CE"/>
    <w:rsid w:val="00F30843"/>
    <w:rsid w:val="00F34EAA"/>
    <w:rsid w:val="00F4089B"/>
    <w:rsid w:val="00F41F06"/>
    <w:rsid w:val="00F543DA"/>
    <w:rsid w:val="00F61C45"/>
    <w:rsid w:val="00F63395"/>
    <w:rsid w:val="00F63E72"/>
    <w:rsid w:val="00F671C3"/>
    <w:rsid w:val="00F677FB"/>
    <w:rsid w:val="00F71BFC"/>
    <w:rsid w:val="00F72B26"/>
    <w:rsid w:val="00F73D09"/>
    <w:rsid w:val="00F77D68"/>
    <w:rsid w:val="00F80F5A"/>
    <w:rsid w:val="00F83AF2"/>
    <w:rsid w:val="00F85EDA"/>
    <w:rsid w:val="00F93435"/>
    <w:rsid w:val="00F9430F"/>
    <w:rsid w:val="00FA31A8"/>
    <w:rsid w:val="00FB2EAE"/>
    <w:rsid w:val="00FB3775"/>
    <w:rsid w:val="00FC456D"/>
    <w:rsid w:val="00FE161C"/>
    <w:rsid w:val="00FE3D48"/>
    <w:rsid w:val="00FE7C8D"/>
    <w:rsid w:val="00FF5BA9"/>
    <w:rsid w:val="00FF6379"/>
    <w:rsid w:val="00FF6D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teal"/>
    </o:shapedefaults>
    <o:shapelayout v:ext="edit">
      <o:idmap v:ext="edit" data="1"/>
    </o:shapelayout>
  </w:shapeDefaults>
  <w:decimalSymbol w:val="."/>
  <w:listSeparator w:val=","/>
  <w14:docId w14:val="2E83993C"/>
  <w15:docId w15:val="{778550C2-90CA-4435-AC53-FF310FAC3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0F2B"/>
    <w:rPr>
      <w:rFonts w:ascii="Times New Roman" w:hAnsi="Times New Roman"/>
      <w:sz w:val="24"/>
      <w:szCs w:val="24"/>
    </w:rPr>
  </w:style>
  <w:style w:type="paragraph" w:styleId="Heading1">
    <w:name w:val="heading 1"/>
    <w:basedOn w:val="Normal"/>
    <w:next w:val="Normal"/>
    <w:link w:val="Heading1Char"/>
    <w:uiPriority w:val="9"/>
    <w:qFormat/>
    <w:rsid w:val="00F34EAA"/>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F34EAA"/>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F34EAA"/>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qFormat/>
    <w:rsid w:val="00F34EAA"/>
    <w:pPr>
      <w:keepNext/>
      <w:spacing w:line="480" w:lineRule="auto"/>
      <w:ind w:firstLine="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qFormat/>
    <w:rsid w:val="00F34EAA"/>
    <w:p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F34EAA"/>
    <w:pPr>
      <w:spacing w:before="240" w:after="60"/>
      <w:outlineLvl w:val="5"/>
    </w:pPr>
    <w:rPr>
      <w:rFonts w:asciiTheme="minorHAnsi" w:eastAsiaTheme="minorEastAsia" w:hAnsiTheme="minorHAnsi" w:cstheme="minorBidi"/>
      <w:b/>
      <w:bCs/>
      <w:sz w:val="22"/>
      <w:szCs w:val="22"/>
    </w:rPr>
  </w:style>
  <w:style w:type="paragraph" w:styleId="Heading7">
    <w:name w:val="heading 7"/>
    <w:basedOn w:val="Normal"/>
    <w:next w:val="Normal"/>
    <w:link w:val="Heading7Char"/>
    <w:uiPriority w:val="9"/>
    <w:qFormat/>
    <w:rsid w:val="00F34EAA"/>
    <w:pPr>
      <w:spacing w:before="240" w:after="60"/>
      <w:outlineLvl w:val="6"/>
    </w:pPr>
    <w:rPr>
      <w:rFonts w:asciiTheme="minorHAnsi" w:eastAsiaTheme="minorEastAsia" w:hAnsiTheme="minorHAnsi" w:cstheme="minorBidi"/>
    </w:rPr>
  </w:style>
  <w:style w:type="paragraph" w:styleId="Heading8">
    <w:name w:val="heading 8"/>
    <w:basedOn w:val="Normal"/>
    <w:next w:val="Normal"/>
    <w:link w:val="Heading8Char"/>
    <w:uiPriority w:val="9"/>
    <w:qFormat/>
    <w:rsid w:val="00F34EAA"/>
    <w:pPr>
      <w:spacing w:before="240" w:after="6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qFormat/>
    <w:rsid w:val="00F34EAA"/>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4EAA"/>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F34EA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F34EA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F34EAA"/>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F34EAA"/>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rsid w:val="00F34EAA"/>
    <w:rPr>
      <w:rFonts w:asciiTheme="minorHAnsi" w:eastAsiaTheme="minorEastAsia" w:hAnsiTheme="minorHAnsi" w:cstheme="minorBidi"/>
      <w:b/>
      <w:bCs/>
      <w:sz w:val="22"/>
      <w:szCs w:val="22"/>
    </w:rPr>
  </w:style>
  <w:style w:type="character" w:customStyle="1" w:styleId="Heading7Char">
    <w:name w:val="Heading 7 Char"/>
    <w:basedOn w:val="DefaultParagraphFont"/>
    <w:link w:val="Heading7"/>
    <w:uiPriority w:val="9"/>
    <w:rsid w:val="00F34EAA"/>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rsid w:val="00F34EAA"/>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rsid w:val="00F34EAA"/>
    <w:rPr>
      <w:rFonts w:asciiTheme="majorHAnsi" w:eastAsiaTheme="majorEastAsia" w:hAnsiTheme="majorHAnsi" w:cstheme="majorBidi"/>
      <w:sz w:val="22"/>
      <w:szCs w:val="22"/>
    </w:rPr>
  </w:style>
  <w:style w:type="paragraph" w:styleId="Title">
    <w:name w:val="Title"/>
    <w:basedOn w:val="Normal"/>
    <w:link w:val="TitleChar"/>
    <w:uiPriority w:val="10"/>
    <w:qFormat/>
    <w:rsid w:val="00F34EAA"/>
    <w:pPr>
      <w:jc w:val="center"/>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F34EAA"/>
    <w:rPr>
      <w:rFonts w:asciiTheme="majorHAnsi" w:eastAsiaTheme="majorEastAsia" w:hAnsiTheme="majorHAnsi" w:cstheme="majorBidi"/>
      <w:b/>
      <w:bCs/>
      <w:kern w:val="28"/>
      <w:sz w:val="32"/>
      <w:szCs w:val="32"/>
    </w:rPr>
  </w:style>
  <w:style w:type="paragraph" w:styleId="NoSpacing">
    <w:name w:val="No Spacing"/>
    <w:link w:val="NoSpacingChar"/>
    <w:uiPriority w:val="1"/>
    <w:qFormat/>
    <w:rsid w:val="00F34EAA"/>
    <w:rPr>
      <w:sz w:val="22"/>
      <w:szCs w:val="22"/>
    </w:rPr>
  </w:style>
  <w:style w:type="character" w:customStyle="1" w:styleId="NoSpacingChar">
    <w:name w:val="No Spacing Char"/>
    <w:basedOn w:val="DefaultParagraphFont"/>
    <w:link w:val="NoSpacing"/>
    <w:uiPriority w:val="1"/>
    <w:locked/>
    <w:rsid w:val="00F34EAA"/>
    <w:rPr>
      <w:rFonts w:eastAsia="Times New Roman" w:cs="Times New Roman"/>
      <w:sz w:val="22"/>
      <w:szCs w:val="22"/>
      <w:lang w:val="en-US" w:eastAsia="en-US" w:bidi="ar-SA"/>
    </w:rPr>
  </w:style>
  <w:style w:type="paragraph" w:styleId="ListParagraph">
    <w:name w:val="List Paragraph"/>
    <w:basedOn w:val="Normal"/>
    <w:uiPriority w:val="34"/>
    <w:qFormat/>
    <w:rsid w:val="00F34EAA"/>
    <w:pPr>
      <w:ind w:left="720"/>
    </w:pPr>
    <w:rPr>
      <w:rFonts w:ascii="Bookman Old Style" w:hAnsi="Bookman Old Style"/>
    </w:rPr>
  </w:style>
  <w:style w:type="paragraph" w:styleId="TOCHeading">
    <w:name w:val="TOC Heading"/>
    <w:basedOn w:val="Heading1"/>
    <w:next w:val="Normal"/>
    <w:uiPriority w:val="39"/>
    <w:semiHidden/>
    <w:unhideWhenUsed/>
    <w:qFormat/>
    <w:rsid w:val="00F34EAA"/>
    <w:pPr>
      <w:keepLines/>
      <w:spacing w:before="480" w:after="0" w:line="276" w:lineRule="auto"/>
      <w:outlineLvl w:val="9"/>
    </w:pPr>
    <w:rPr>
      <w:rFonts w:ascii="Cambria" w:eastAsia="Times New Roman" w:hAnsi="Cambria" w:cs="Times New Roman"/>
      <w:color w:val="365F91"/>
      <w:kern w:val="0"/>
      <w:sz w:val="28"/>
      <w:szCs w:val="28"/>
    </w:rPr>
  </w:style>
  <w:style w:type="character" w:styleId="Hyperlink">
    <w:name w:val="Hyperlink"/>
    <w:basedOn w:val="DefaultParagraphFont"/>
    <w:rsid w:val="00B90F2B"/>
    <w:rPr>
      <w:color w:val="0000FF"/>
      <w:u w:val="single"/>
    </w:rPr>
  </w:style>
  <w:style w:type="paragraph" w:styleId="NormalWeb">
    <w:name w:val="Normal (Web)"/>
    <w:basedOn w:val="Normal"/>
    <w:rsid w:val="00B90F2B"/>
    <w:pPr>
      <w:spacing w:before="100" w:beforeAutospacing="1" w:after="100" w:afterAutospacing="1"/>
    </w:pPr>
  </w:style>
  <w:style w:type="paragraph" w:styleId="BalloonText">
    <w:name w:val="Balloon Text"/>
    <w:basedOn w:val="Normal"/>
    <w:link w:val="BalloonTextChar"/>
    <w:uiPriority w:val="99"/>
    <w:semiHidden/>
    <w:unhideWhenUsed/>
    <w:rsid w:val="00B90F2B"/>
    <w:rPr>
      <w:rFonts w:ascii="Tahoma" w:hAnsi="Tahoma" w:cs="Tahoma"/>
      <w:sz w:val="16"/>
      <w:szCs w:val="16"/>
    </w:rPr>
  </w:style>
  <w:style w:type="character" w:customStyle="1" w:styleId="BalloonTextChar">
    <w:name w:val="Balloon Text Char"/>
    <w:basedOn w:val="DefaultParagraphFont"/>
    <w:link w:val="BalloonText"/>
    <w:uiPriority w:val="99"/>
    <w:semiHidden/>
    <w:rsid w:val="00B90F2B"/>
    <w:rPr>
      <w:rFonts w:ascii="Tahoma" w:hAnsi="Tahoma" w:cs="Tahoma"/>
      <w:sz w:val="16"/>
      <w:szCs w:val="16"/>
    </w:rPr>
  </w:style>
  <w:style w:type="character" w:styleId="UnresolvedMention">
    <w:name w:val="Unresolved Mention"/>
    <w:basedOn w:val="DefaultParagraphFont"/>
    <w:uiPriority w:val="99"/>
    <w:semiHidden/>
    <w:unhideWhenUsed/>
    <w:rsid w:val="006D5FEA"/>
    <w:rPr>
      <w:color w:val="808080"/>
      <w:shd w:val="clear" w:color="auto" w:fill="E6E6E6"/>
    </w:rPr>
  </w:style>
  <w:style w:type="character" w:styleId="FollowedHyperlink">
    <w:name w:val="FollowedHyperlink"/>
    <w:basedOn w:val="DefaultParagraphFont"/>
    <w:uiPriority w:val="99"/>
    <w:semiHidden/>
    <w:unhideWhenUsed/>
    <w:rsid w:val="0098578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952767">
      <w:bodyDiv w:val="1"/>
      <w:marLeft w:val="0"/>
      <w:marRight w:val="0"/>
      <w:marTop w:val="0"/>
      <w:marBottom w:val="0"/>
      <w:divBdr>
        <w:top w:val="none" w:sz="0" w:space="0" w:color="auto"/>
        <w:left w:val="none" w:sz="0" w:space="0" w:color="auto"/>
        <w:bottom w:val="none" w:sz="0" w:space="0" w:color="auto"/>
        <w:right w:val="none" w:sz="0" w:space="0" w:color="auto"/>
      </w:divBdr>
    </w:div>
    <w:div w:id="853231588">
      <w:bodyDiv w:val="1"/>
      <w:marLeft w:val="0"/>
      <w:marRight w:val="0"/>
      <w:marTop w:val="0"/>
      <w:marBottom w:val="0"/>
      <w:divBdr>
        <w:top w:val="none" w:sz="0" w:space="0" w:color="auto"/>
        <w:left w:val="none" w:sz="0" w:space="0" w:color="auto"/>
        <w:bottom w:val="none" w:sz="0" w:space="0" w:color="auto"/>
        <w:right w:val="none" w:sz="0" w:space="0" w:color="auto"/>
      </w:divBdr>
    </w:div>
    <w:div w:id="983385907">
      <w:bodyDiv w:val="1"/>
      <w:marLeft w:val="0"/>
      <w:marRight w:val="0"/>
      <w:marTop w:val="0"/>
      <w:marBottom w:val="0"/>
      <w:divBdr>
        <w:top w:val="none" w:sz="0" w:space="0" w:color="auto"/>
        <w:left w:val="none" w:sz="0" w:space="0" w:color="auto"/>
        <w:bottom w:val="none" w:sz="0" w:space="0" w:color="auto"/>
        <w:right w:val="none" w:sz="0" w:space="0" w:color="auto"/>
      </w:divBdr>
    </w:div>
    <w:div w:id="1075013892">
      <w:bodyDiv w:val="1"/>
      <w:marLeft w:val="0"/>
      <w:marRight w:val="0"/>
      <w:marTop w:val="0"/>
      <w:marBottom w:val="0"/>
      <w:divBdr>
        <w:top w:val="none" w:sz="0" w:space="0" w:color="auto"/>
        <w:left w:val="none" w:sz="0" w:space="0" w:color="auto"/>
        <w:bottom w:val="none" w:sz="0" w:space="0" w:color="auto"/>
        <w:right w:val="none" w:sz="0" w:space="0" w:color="auto"/>
      </w:divBdr>
    </w:div>
    <w:div w:id="1225798132">
      <w:bodyDiv w:val="1"/>
      <w:marLeft w:val="0"/>
      <w:marRight w:val="0"/>
      <w:marTop w:val="0"/>
      <w:marBottom w:val="0"/>
      <w:divBdr>
        <w:top w:val="none" w:sz="0" w:space="0" w:color="auto"/>
        <w:left w:val="none" w:sz="0" w:space="0" w:color="auto"/>
        <w:bottom w:val="none" w:sz="0" w:space="0" w:color="auto"/>
        <w:right w:val="none" w:sz="0" w:space="0" w:color="auto"/>
      </w:divBdr>
    </w:div>
    <w:div w:id="1311904561">
      <w:bodyDiv w:val="1"/>
      <w:marLeft w:val="0"/>
      <w:marRight w:val="0"/>
      <w:marTop w:val="0"/>
      <w:marBottom w:val="0"/>
      <w:divBdr>
        <w:top w:val="none" w:sz="0" w:space="0" w:color="auto"/>
        <w:left w:val="none" w:sz="0" w:space="0" w:color="auto"/>
        <w:bottom w:val="none" w:sz="0" w:space="0" w:color="auto"/>
        <w:right w:val="none" w:sz="0" w:space="0" w:color="auto"/>
      </w:divBdr>
      <w:divsChild>
        <w:div w:id="742872546">
          <w:marLeft w:val="0"/>
          <w:marRight w:val="0"/>
          <w:marTop w:val="0"/>
          <w:marBottom w:val="0"/>
          <w:divBdr>
            <w:top w:val="none" w:sz="0" w:space="0" w:color="auto"/>
            <w:left w:val="none" w:sz="0" w:space="0" w:color="auto"/>
            <w:bottom w:val="none" w:sz="0" w:space="0" w:color="auto"/>
            <w:right w:val="none" w:sz="0" w:space="0" w:color="auto"/>
          </w:divBdr>
          <w:divsChild>
            <w:div w:id="833180483">
              <w:marLeft w:val="0"/>
              <w:marRight w:val="0"/>
              <w:marTop w:val="0"/>
              <w:marBottom w:val="0"/>
              <w:divBdr>
                <w:top w:val="none" w:sz="0" w:space="0" w:color="auto"/>
                <w:left w:val="none" w:sz="0" w:space="0" w:color="auto"/>
                <w:bottom w:val="none" w:sz="0" w:space="0" w:color="auto"/>
                <w:right w:val="none" w:sz="0" w:space="0" w:color="auto"/>
              </w:divBdr>
            </w:div>
            <w:div w:id="1230384576">
              <w:marLeft w:val="0"/>
              <w:marRight w:val="0"/>
              <w:marTop w:val="0"/>
              <w:marBottom w:val="0"/>
              <w:divBdr>
                <w:top w:val="none" w:sz="0" w:space="0" w:color="auto"/>
                <w:left w:val="none" w:sz="0" w:space="0" w:color="auto"/>
                <w:bottom w:val="none" w:sz="0" w:space="0" w:color="auto"/>
                <w:right w:val="none" w:sz="0" w:space="0" w:color="auto"/>
              </w:divBdr>
            </w:div>
            <w:div w:id="844899754">
              <w:marLeft w:val="0"/>
              <w:marRight w:val="0"/>
              <w:marTop w:val="0"/>
              <w:marBottom w:val="0"/>
              <w:divBdr>
                <w:top w:val="none" w:sz="0" w:space="0" w:color="auto"/>
                <w:left w:val="none" w:sz="0" w:space="0" w:color="auto"/>
                <w:bottom w:val="none" w:sz="0" w:space="0" w:color="auto"/>
                <w:right w:val="none" w:sz="0" w:space="0" w:color="auto"/>
              </w:divBdr>
            </w:div>
            <w:div w:id="2061855025">
              <w:marLeft w:val="0"/>
              <w:marRight w:val="0"/>
              <w:marTop w:val="0"/>
              <w:marBottom w:val="0"/>
              <w:divBdr>
                <w:top w:val="none" w:sz="0" w:space="0" w:color="auto"/>
                <w:left w:val="none" w:sz="0" w:space="0" w:color="auto"/>
                <w:bottom w:val="none" w:sz="0" w:space="0" w:color="auto"/>
                <w:right w:val="none" w:sz="0" w:space="0" w:color="auto"/>
              </w:divBdr>
            </w:div>
            <w:div w:id="391462689">
              <w:marLeft w:val="0"/>
              <w:marRight w:val="0"/>
              <w:marTop w:val="0"/>
              <w:marBottom w:val="0"/>
              <w:divBdr>
                <w:top w:val="none" w:sz="0" w:space="0" w:color="auto"/>
                <w:left w:val="none" w:sz="0" w:space="0" w:color="auto"/>
                <w:bottom w:val="none" w:sz="0" w:space="0" w:color="auto"/>
                <w:right w:val="none" w:sz="0" w:space="0" w:color="auto"/>
              </w:divBdr>
            </w:div>
            <w:div w:id="1957786909">
              <w:marLeft w:val="0"/>
              <w:marRight w:val="0"/>
              <w:marTop w:val="0"/>
              <w:marBottom w:val="0"/>
              <w:divBdr>
                <w:top w:val="none" w:sz="0" w:space="0" w:color="auto"/>
                <w:left w:val="none" w:sz="0" w:space="0" w:color="auto"/>
                <w:bottom w:val="none" w:sz="0" w:space="0" w:color="auto"/>
                <w:right w:val="none" w:sz="0" w:space="0" w:color="auto"/>
              </w:divBdr>
            </w:div>
            <w:div w:id="1990403479">
              <w:marLeft w:val="0"/>
              <w:marRight w:val="0"/>
              <w:marTop w:val="0"/>
              <w:marBottom w:val="0"/>
              <w:divBdr>
                <w:top w:val="none" w:sz="0" w:space="0" w:color="auto"/>
                <w:left w:val="none" w:sz="0" w:space="0" w:color="auto"/>
                <w:bottom w:val="none" w:sz="0" w:space="0" w:color="auto"/>
                <w:right w:val="none" w:sz="0" w:space="0" w:color="auto"/>
              </w:divBdr>
            </w:div>
            <w:div w:id="506674964">
              <w:marLeft w:val="0"/>
              <w:marRight w:val="0"/>
              <w:marTop w:val="0"/>
              <w:marBottom w:val="0"/>
              <w:divBdr>
                <w:top w:val="none" w:sz="0" w:space="0" w:color="auto"/>
                <w:left w:val="none" w:sz="0" w:space="0" w:color="auto"/>
                <w:bottom w:val="none" w:sz="0" w:space="0" w:color="auto"/>
                <w:right w:val="none" w:sz="0" w:space="0" w:color="auto"/>
              </w:divBdr>
            </w:div>
            <w:div w:id="1998144496">
              <w:marLeft w:val="0"/>
              <w:marRight w:val="0"/>
              <w:marTop w:val="0"/>
              <w:marBottom w:val="0"/>
              <w:divBdr>
                <w:top w:val="none" w:sz="0" w:space="0" w:color="auto"/>
                <w:left w:val="none" w:sz="0" w:space="0" w:color="auto"/>
                <w:bottom w:val="none" w:sz="0" w:space="0" w:color="auto"/>
                <w:right w:val="none" w:sz="0" w:space="0" w:color="auto"/>
              </w:divBdr>
            </w:div>
            <w:div w:id="1792356437">
              <w:marLeft w:val="0"/>
              <w:marRight w:val="0"/>
              <w:marTop w:val="0"/>
              <w:marBottom w:val="0"/>
              <w:divBdr>
                <w:top w:val="none" w:sz="0" w:space="0" w:color="auto"/>
                <w:left w:val="none" w:sz="0" w:space="0" w:color="auto"/>
                <w:bottom w:val="none" w:sz="0" w:space="0" w:color="auto"/>
                <w:right w:val="none" w:sz="0" w:space="0" w:color="auto"/>
              </w:divBdr>
            </w:div>
            <w:div w:id="1278491554">
              <w:marLeft w:val="0"/>
              <w:marRight w:val="0"/>
              <w:marTop w:val="0"/>
              <w:marBottom w:val="0"/>
              <w:divBdr>
                <w:top w:val="none" w:sz="0" w:space="0" w:color="auto"/>
                <w:left w:val="none" w:sz="0" w:space="0" w:color="auto"/>
                <w:bottom w:val="none" w:sz="0" w:space="0" w:color="auto"/>
                <w:right w:val="none" w:sz="0" w:space="0" w:color="auto"/>
              </w:divBdr>
            </w:div>
            <w:div w:id="1214661027">
              <w:marLeft w:val="0"/>
              <w:marRight w:val="0"/>
              <w:marTop w:val="0"/>
              <w:marBottom w:val="0"/>
              <w:divBdr>
                <w:top w:val="none" w:sz="0" w:space="0" w:color="auto"/>
                <w:left w:val="none" w:sz="0" w:space="0" w:color="auto"/>
                <w:bottom w:val="none" w:sz="0" w:space="0" w:color="auto"/>
                <w:right w:val="none" w:sz="0" w:space="0" w:color="auto"/>
              </w:divBdr>
            </w:div>
            <w:div w:id="912355194">
              <w:marLeft w:val="0"/>
              <w:marRight w:val="0"/>
              <w:marTop w:val="0"/>
              <w:marBottom w:val="0"/>
              <w:divBdr>
                <w:top w:val="none" w:sz="0" w:space="0" w:color="auto"/>
                <w:left w:val="none" w:sz="0" w:space="0" w:color="auto"/>
                <w:bottom w:val="none" w:sz="0" w:space="0" w:color="auto"/>
                <w:right w:val="none" w:sz="0" w:space="0" w:color="auto"/>
              </w:divBdr>
            </w:div>
            <w:div w:id="1230271188">
              <w:marLeft w:val="0"/>
              <w:marRight w:val="0"/>
              <w:marTop w:val="0"/>
              <w:marBottom w:val="0"/>
              <w:divBdr>
                <w:top w:val="none" w:sz="0" w:space="0" w:color="auto"/>
                <w:left w:val="none" w:sz="0" w:space="0" w:color="auto"/>
                <w:bottom w:val="none" w:sz="0" w:space="0" w:color="auto"/>
                <w:right w:val="none" w:sz="0" w:space="0" w:color="auto"/>
              </w:divBdr>
            </w:div>
            <w:div w:id="1819607433">
              <w:marLeft w:val="0"/>
              <w:marRight w:val="0"/>
              <w:marTop w:val="0"/>
              <w:marBottom w:val="0"/>
              <w:divBdr>
                <w:top w:val="none" w:sz="0" w:space="0" w:color="auto"/>
                <w:left w:val="none" w:sz="0" w:space="0" w:color="auto"/>
                <w:bottom w:val="none" w:sz="0" w:space="0" w:color="auto"/>
                <w:right w:val="none" w:sz="0" w:space="0" w:color="auto"/>
              </w:divBdr>
            </w:div>
            <w:div w:id="2013331708">
              <w:marLeft w:val="0"/>
              <w:marRight w:val="0"/>
              <w:marTop w:val="0"/>
              <w:marBottom w:val="0"/>
              <w:divBdr>
                <w:top w:val="none" w:sz="0" w:space="0" w:color="auto"/>
                <w:left w:val="none" w:sz="0" w:space="0" w:color="auto"/>
                <w:bottom w:val="none" w:sz="0" w:space="0" w:color="auto"/>
                <w:right w:val="none" w:sz="0" w:space="0" w:color="auto"/>
              </w:divBdr>
            </w:div>
            <w:div w:id="1296982100">
              <w:marLeft w:val="0"/>
              <w:marRight w:val="0"/>
              <w:marTop w:val="0"/>
              <w:marBottom w:val="0"/>
              <w:divBdr>
                <w:top w:val="none" w:sz="0" w:space="0" w:color="auto"/>
                <w:left w:val="none" w:sz="0" w:space="0" w:color="auto"/>
                <w:bottom w:val="none" w:sz="0" w:space="0" w:color="auto"/>
                <w:right w:val="none" w:sz="0" w:space="0" w:color="auto"/>
              </w:divBdr>
            </w:div>
            <w:div w:id="189808184">
              <w:marLeft w:val="0"/>
              <w:marRight w:val="0"/>
              <w:marTop w:val="0"/>
              <w:marBottom w:val="0"/>
              <w:divBdr>
                <w:top w:val="none" w:sz="0" w:space="0" w:color="auto"/>
                <w:left w:val="none" w:sz="0" w:space="0" w:color="auto"/>
                <w:bottom w:val="none" w:sz="0" w:space="0" w:color="auto"/>
                <w:right w:val="none" w:sz="0" w:space="0" w:color="auto"/>
              </w:divBdr>
            </w:div>
            <w:div w:id="28161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706625">
      <w:bodyDiv w:val="1"/>
      <w:marLeft w:val="0"/>
      <w:marRight w:val="0"/>
      <w:marTop w:val="0"/>
      <w:marBottom w:val="0"/>
      <w:divBdr>
        <w:top w:val="none" w:sz="0" w:space="0" w:color="auto"/>
        <w:left w:val="none" w:sz="0" w:space="0" w:color="auto"/>
        <w:bottom w:val="none" w:sz="0" w:space="0" w:color="auto"/>
        <w:right w:val="none" w:sz="0" w:space="0" w:color="auto"/>
      </w:divBdr>
      <w:divsChild>
        <w:div w:id="322466225">
          <w:marLeft w:val="0"/>
          <w:marRight w:val="0"/>
          <w:marTop w:val="0"/>
          <w:marBottom w:val="0"/>
          <w:divBdr>
            <w:top w:val="none" w:sz="0" w:space="0" w:color="auto"/>
            <w:left w:val="none" w:sz="0" w:space="0" w:color="auto"/>
            <w:bottom w:val="none" w:sz="0" w:space="0" w:color="auto"/>
            <w:right w:val="none" w:sz="0" w:space="0" w:color="auto"/>
          </w:divBdr>
        </w:div>
        <w:div w:id="1275016487">
          <w:marLeft w:val="0"/>
          <w:marRight w:val="0"/>
          <w:marTop w:val="0"/>
          <w:marBottom w:val="0"/>
          <w:divBdr>
            <w:top w:val="none" w:sz="0" w:space="0" w:color="auto"/>
            <w:left w:val="none" w:sz="0" w:space="0" w:color="auto"/>
            <w:bottom w:val="none" w:sz="0" w:space="0" w:color="auto"/>
            <w:right w:val="none" w:sz="0" w:space="0" w:color="auto"/>
          </w:divBdr>
        </w:div>
        <w:div w:id="1049035211">
          <w:marLeft w:val="0"/>
          <w:marRight w:val="0"/>
          <w:marTop w:val="0"/>
          <w:marBottom w:val="0"/>
          <w:divBdr>
            <w:top w:val="none" w:sz="0" w:space="0" w:color="auto"/>
            <w:left w:val="none" w:sz="0" w:space="0" w:color="auto"/>
            <w:bottom w:val="none" w:sz="0" w:space="0" w:color="auto"/>
            <w:right w:val="none" w:sz="0" w:space="0" w:color="auto"/>
          </w:divBdr>
        </w:div>
        <w:div w:id="1442651082">
          <w:marLeft w:val="0"/>
          <w:marRight w:val="0"/>
          <w:marTop w:val="0"/>
          <w:marBottom w:val="0"/>
          <w:divBdr>
            <w:top w:val="none" w:sz="0" w:space="0" w:color="auto"/>
            <w:left w:val="none" w:sz="0" w:space="0" w:color="auto"/>
            <w:bottom w:val="none" w:sz="0" w:space="0" w:color="auto"/>
            <w:right w:val="none" w:sz="0" w:space="0" w:color="auto"/>
          </w:divBdr>
        </w:div>
        <w:div w:id="769741911">
          <w:marLeft w:val="0"/>
          <w:marRight w:val="0"/>
          <w:marTop w:val="0"/>
          <w:marBottom w:val="0"/>
          <w:divBdr>
            <w:top w:val="none" w:sz="0" w:space="0" w:color="auto"/>
            <w:left w:val="none" w:sz="0" w:space="0" w:color="auto"/>
            <w:bottom w:val="none" w:sz="0" w:space="0" w:color="auto"/>
            <w:right w:val="none" w:sz="0" w:space="0" w:color="auto"/>
          </w:divBdr>
        </w:div>
        <w:div w:id="993946462">
          <w:marLeft w:val="0"/>
          <w:marRight w:val="0"/>
          <w:marTop w:val="0"/>
          <w:marBottom w:val="0"/>
          <w:divBdr>
            <w:top w:val="none" w:sz="0" w:space="0" w:color="auto"/>
            <w:left w:val="none" w:sz="0" w:space="0" w:color="auto"/>
            <w:bottom w:val="none" w:sz="0" w:space="0" w:color="auto"/>
            <w:right w:val="none" w:sz="0" w:space="0" w:color="auto"/>
          </w:divBdr>
        </w:div>
        <w:div w:id="787628523">
          <w:marLeft w:val="0"/>
          <w:marRight w:val="0"/>
          <w:marTop w:val="0"/>
          <w:marBottom w:val="0"/>
          <w:divBdr>
            <w:top w:val="none" w:sz="0" w:space="0" w:color="auto"/>
            <w:left w:val="none" w:sz="0" w:space="0" w:color="auto"/>
            <w:bottom w:val="none" w:sz="0" w:space="0" w:color="auto"/>
            <w:right w:val="none" w:sz="0" w:space="0" w:color="auto"/>
          </w:divBdr>
        </w:div>
        <w:div w:id="1567839794">
          <w:marLeft w:val="0"/>
          <w:marRight w:val="0"/>
          <w:marTop w:val="0"/>
          <w:marBottom w:val="0"/>
          <w:divBdr>
            <w:top w:val="none" w:sz="0" w:space="0" w:color="auto"/>
            <w:left w:val="none" w:sz="0" w:space="0" w:color="auto"/>
            <w:bottom w:val="none" w:sz="0" w:space="0" w:color="auto"/>
            <w:right w:val="none" w:sz="0" w:space="0" w:color="auto"/>
          </w:divBdr>
        </w:div>
        <w:div w:id="1364283620">
          <w:marLeft w:val="0"/>
          <w:marRight w:val="0"/>
          <w:marTop w:val="0"/>
          <w:marBottom w:val="0"/>
          <w:divBdr>
            <w:top w:val="none" w:sz="0" w:space="0" w:color="auto"/>
            <w:left w:val="none" w:sz="0" w:space="0" w:color="auto"/>
            <w:bottom w:val="none" w:sz="0" w:space="0" w:color="auto"/>
            <w:right w:val="none" w:sz="0" w:space="0" w:color="auto"/>
          </w:divBdr>
        </w:div>
        <w:div w:id="1638611781">
          <w:marLeft w:val="0"/>
          <w:marRight w:val="0"/>
          <w:marTop w:val="0"/>
          <w:marBottom w:val="0"/>
          <w:divBdr>
            <w:top w:val="none" w:sz="0" w:space="0" w:color="auto"/>
            <w:left w:val="none" w:sz="0" w:space="0" w:color="auto"/>
            <w:bottom w:val="none" w:sz="0" w:space="0" w:color="auto"/>
            <w:right w:val="none" w:sz="0" w:space="0" w:color="auto"/>
          </w:divBdr>
        </w:div>
        <w:div w:id="1896505410">
          <w:marLeft w:val="0"/>
          <w:marRight w:val="0"/>
          <w:marTop w:val="0"/>
          <w:marBottom w:val="0"/>
          <w:divBdr>
            <w:top w:val="none" w:sz="0" w:space="0" w:color="auto"/>
            <w:left w:val="none" w:sz="0" w:space="0" w:color="auto"/>
            <w:bottom w:val="none" w:sz="0" w:space="0" w:color="auto"/>
            <w:right w:val="none" w:sz="0" w:space="0" w:color="auto"/>
          </w:divBdr>
        </w:div>
        <w:div w:id="1938908069">
          <w:marLeft w:val="0"/>
          <w:marRight w:val="0"/>
          <w:marTop w:val="0"/>
          <w:marBottom w:val="0"/>
          <w:divBdr>
            <w:top w:val="none" w:sz="0" w:space="0" w:color="auto"/>
            <w:left w:val="none" w:sz="0" w:space="0" w:color="auto"/>
            <w:bottom w:val="none" w:sz="0" w:space="0" w:color="auto"/>
            <w:right w:val="none" w:sz="0" w:space="0" w:color="auto"/>
          </w:divBdr>
        </w:div>
        <w:div w:id="1525096345">
          <w:marLeft w:val="0"/>
          <w:marRight w:val="0"/>
          <w:marTop w:val="0"/>
          <w:marBottom w:val="0"/>
          <w:divBdr>
            <w:top w:val="none" w:sz="0" w:space="0" w:color="auto"/>
            <w:left w:val="none" w:sz="0" w:space="0" w:color="auto"/>
            <w:bottom w:val="none" w:sz="0" w:space="0" w:color="auto"/>
            <w:right w:val="none" w:sz="0" w:space="0" w:color="auto"/>
          </w:divBdr>
        </w:div>
      </w:divsChild>
    </w:div>
    <w:div w:id="1367680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0.jpe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jaywegter@gmail.com"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yperlink" Target="mailto:jaywegter@gmail.com" TargetMode="Externa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cuments\Gospel%20for%20life%20newsletters\GFL%20Newsletter%20April%202021.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0C8F91-D4E4-4FB4-9391-C29BAB98A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GFL Newsletter April 2021</Template>
  <TotalTime>6</TotalTime>
  <Pages>2</Pages>
  <Words>5</Words>
  <Characters>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Owner</dc:creator>
  <cp:lastModifiedBy>jay wegter</cp:lastModifiedBy>
  <cp:revision>3</cp:revision>
  <cp:lastPrinted>2020-11-30T00:54:00Z</cp:lastPrinted>
  <dcterms:created xsi:type="dcterms:W3CDTF">2022-03-04T18:35:00Z</dcterms:created>
  <dcterms:modified xsi:type="dcterms:W3CDTF">2022-03-04T18:37:00Z</dcterms:modified>
</cp:coreProperties>
</file>